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Таблица календаря с началом в воскресенье"/>
        <w:tblDescription w:val="Таблица календаря с началом в воскресенье"/>
      </w:tblPr>
      <w:tblGrid>
        <w:gridCol w:w="11390"/>
      </w:tblGrid>
      <w:tr w:rsidR="00AF2AD2" w:rsidRPr="00AF2AD2" w14:paraId="40983BE3" w14:textId="77777777" w:rsidTr="00FD3556">
        <w:trPr>
          <w:trHeight w:val="10480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551"/>
              <w:gridCol w:w="3349"/>
              <w:gridCol w:w="551"/>
              <w:gridCol w:w="3194"/>
              <w:gridCol w:w="551"/>
              <w:gridCol w:w="3194"/>
            </w:tblGrid>
            <w:tr w:rsidR="00AF2AD2" w:rsidRPr="00AF2AD2" w14:paraId="776BC3FA" w14:textId="77777777" w:rsidTr="00C34146">
              <w:tc>
                <w:tcPr>
                  <w:tcW w:w="5000" w:type="pct"/>
                  <w:gridSpan w:val="6"/>
                </w:tcPr>
                <w:p w14:paraId="17176433" w14:textId="391C3657" w:rsidR="00C34146" w:rsidRPr="00AF2AD2" w:rsidRDefault="00C34146" w:rsidP="00BC28B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70"/>
                      <w:szCs w:val="70"/>
                      <w:lang w:bidi="ru-RU"/>
                    </w:rPr>
                  </w:pPr>
                  <w:r w:rsidRPr="00AF2A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70"/>
                      <w:szCs w:val="70"/>
                      <w:lang w:bidi="ru-RU"/>
                    </w:rPr>
                    <w:fldChar w:fldCharType="begin"/>
                  </w:r>
                  <w:r w:rsidRPr="00AF2A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70"/>
                      <w:szCs w:val="70"/>
                      <w:lang w:val="de-DE" w:bidi="ru-RU"/>
                    </w:rPr>
                    <w:instrText xml:space="preserve"> DOCVARIABLE  MonthStart1 \@  yyyy   \* MERGEFORMAT </w:instrText>
                  </w:r>
                  <w:r w:rsidRPr="00AF2A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70"/>
                      <w:szCs w:val="70"/>
                      <w:lang w:bidi="ru-RU"/>
                    </w:rPr>
                    <w:fldChar w:fldCharType="separate"/>
                  </w:r>
                  <w:r w:rsidR="0048641C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70"/>
                      <w:szCs w:val="70"/>
                      <w:lang w:val="de-DE" w:bidi="ru-RU"/>
                    </w:rPr>
                    <w:t>2026</w:t>
                  </w:r>
                  <w:r w:rsidRPr="00AF2A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70"/>
                      <w:szCs w:val="70"/>
                      <w:lang w:bidi="ru-RU"/>
                    </w:rPr>
                    <w:fldChar w:fldCharType="end"/>
                  </w:r>
                </w:p>
              </w:tc>
            </w:tr>
            <w:tr w:rsidR="00AF2AD2" w:rsidRPr="00AF2AD2" w14:paraId="79F6697B" w14:textId="61825017" w:rsidTr="00BC28B2">
              <w:tblPrEx>
                <w:tblCellMar>
                  <w:top w:w="170" w:type="dxa"/>
                  <w:left w:w="284" w:type="dxa"/>
                  <w:bottom w:w="170" w:type="dxa"/>
                  <w:right w:w="284" w:type="dxa"/>
                </w:tblCellMar>
              </w:tblPrEx>
              <w:trPr>
                <w:trHeight w:val="2800"/>
              </w:trPr>
              <w:tc>
                <w:tcPr>
                  <w:tcW w:w="242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7"/>
                  </w:tblGrid>
                  <w:tr w:rsidR="00AF2AD2" w:rsidRPr="00AF2AD2" w14:paraId="0013E58C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A09ABE3" w14:textId="132B6B9C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AF2AD2" w:rsidRPr="00AF2AD2" w14:paraId="0FC17487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659D808" w14:textId="17423106" w:rsidR="00BC28B2" w:rsidRPr="0048641C" w:rsidRDefault="0048641C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53</w:t>
                        </w:r>
                      </w:p>
                    </w:tc>
                  </w:tr>
                  <w:tr w:rsidR="00AF2AD2" w:rsidRPr="00AF2AD2" w14:paraId="18C71CF1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BA01EB8" w14:textId="2778A419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0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AF2AD2" w:rsidRPr="00AF2AD2" w14:paraId="17287D33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9AE1A02" w14:textId="4D4FDC8D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0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AF2AD2" w:rsidRPr="00AF2AD2" w14:paraId="50908720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757DB9B" w14:textId="4DAF6F28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0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AF2AD2" w:rsidRPr="00AF2AD2" w14:paraId="3C53009A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39CAAD8" w14:textId="14AB8B0B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0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AF2AD2" w:rsidRPr="00AF2AD2" w14:paraId="336245C4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869F17F" w14:textId="6FF0EAEE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367BE70" w14:textId="77777777" w:rsidR="00BC28B2" w:rsidRPr="00AF2AD2" w:rsidRDefault="00BC28B2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470" w:type="pct"/>
                  <w:tcMar>
                    <w:left w:w="0" w:type="dxa"/>
                  </w:tcMar>
                </w:tcPr>
                <w:p w14:paraId="07209577" w14:textId="000ED274" w:rsidR="00BC28B2" w:rsidRPr="00AF2AD2" w:rsidRDefault="009F5D24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de-DE"/>
                    </w:rPr>
                  </w:pPr>
                  <w:r w:rsidRPr="00AF2AD2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de-DE" w:bidi="ru-RU"/>
                    </w:rPr>
                    <w:t>JANUARY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4"/>
                    <w:gridCol w:w="436"/>
                    <w:gridCol w:w="424"/>
                    <w:gridCol w:w="446"/>
                    <w:gridCol w:w="457"/>
                    <w:gridCol w:w="441"/>
                    <w:gridCol w:w="441"/>
                  </w:tblGrid>
                  <w:tr w:rsidR="00AF2AD2" w:rsidRPr="00AF2AD2" w14:paraId="13DEBE1A" w14:textId="77777777" w:rsidTr="00384604">
                    <w:trPr>
                      <w:trHeight w:val="113"/>
                    </w:trPr>
                    <w:tc>
                      <w:tcPr>
                        <w:tcW w:w="414" w:type="dxa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0812A7E9" w14:textId="3D3B569B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SU</w:t>
                        </w:r>
                      </w:p>
                    </w:tc>
                    <w:tc>
                      <w:tcPr>
                        <w:tcW w:w="436" w:type="dxa"/>
                        <w:tcBorders>
                          <w:bottom w:val="single" w:sz="4" w:space="0" w:color="auto"/>
                        </w:tcBorders>
                      </w:tcPr>
                      <w:p w14:paraId="4EC05987" w14:textId="4E7C2BEE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MO</w:t>
                        </w:r>
                      </w:p>
                    </w:tc>
                    <w:tc>
                      <w:tcPr>
                        <w:tcW w:w="424" w:type="dxa"/>
                        <w:tcBorders>
                          <w:bottom w:val="single" w:sz="4" w:space="0" w:color="auto"/>
                        </w:tcBorders>
                      </w:tcPr>
                      <w:p w14:paraId="44377F9C" w14:textId="6935D2EE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TU</w:t>
                        </w:r>
                      </w:p>
                    </w:tc>
                    <w:tc>
                      <w:tcPr>
                        <w:tcW w:w="446" w:type="dxa"/>
                        <w:tcBorders>
                          <w:bottom w:val="single" w:sz="4" w:space="0" w:color="auto"/>
                        </w:tcBorders>
                      </w:tcPr>
                      <w:p w14:paraId="20276F45" w14:textId="2171EAE9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WE</w:t>
                        </w:r>
                      </w:p>
                    </w:tc>
                    <w:tc>
                      <w:tcPr>
                        <w:tcW w:w="457" w:type="dxa"/>
                        <w:tcBorders>
                          <w:bottom w:val="single" w:sz="4" w:space="0" w:color="auto"/>
                        </w:tcBorders>
                      </w:tcPr>
                      <w:p w14:paraId="23E47D9D" w14:textId="2D32D459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TH</w:t>
                        </w:r>
                      </w:p>
                    </w:tc>
                    <w:tc>
                      <w:tcPr>
                        <w:tcW w:w="441" w:type="dxa"/>
                        <w:tcBorders>
                          <w:bottom w:val="single" w:sz="4" w:space="0" w:color="auto"/>
                        </w:tcBorders>
                      </w:tcPr>
                      <w:p w14:paraId="0FB3B7D2" w14:textId="5938AA22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FR</w:t>
                        </w:r>
                      </w:p>
                    </w:tc>
                    <w:tc>
                      <w:tcPr>
                        <w:tcW w:w="441" w:type="dxa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7C9FA736" w14:textId="422B165E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AF2AD2" w:rsidRPr="00AF2AD2" w14:paraId="0BA9ED3C" w14:textId="77777777" w:rsidTr="00384604">
                    <w:trPr>
                      <w:trHeight w:val="397"/>
                    </w:trPr>
                    <w:tc>
                      <w:tcPr>
                        <w:tcW w:w="414" w:type="dxa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632FAC1B" w14:textId="3B63F1C1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36" w:type="dxa"/>
                        <w:tcBorders>
                          <w:top w:val="single" w:sz="4" w:space="0" w:color="auto"/>
                        </w:tcBorders>
                      </w:tcPr>
                      <w:p w14:paraId="36EA7EA5" w14:textId="1A1F311E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24" w:type="dxa"/>
                        <w:tcBorders>
                          <w:top w:val="single" w:sz="4" w:space="0" w:color="auto"/>
                        </w:tcBorders>
                      </w:tcPr>
                      <w:p w14:paraId="5D095CED" w14:textId="13F524DD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3684E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46" w:type="dxa"/>
                        <w:tcBorders>
                          <w:top w:val="single" w:sz="4" w:space="0" w:color="auto"/>
                        </w:tcBorders>
                      </w:tcPr>
                      <w:p w14:paraId="4B3ED9E5" w14:textId="1CA925DA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3684E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57" w:type="dxa"/>
                        <w:tcBorders>
                          <w:top w:val="single" w:sz="4" w:space="0" w:color="auto"/>
                        </w:tcBorders>
                      </w:tcPr>
                      <w:p w14:paraId="453A1250" w14:textId="0CCFB3F0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41" w:type="dxa"/>
                        <w:tcBorders>
                          <w:top w:val="single" w:sz="4" w:space="0" w:color="auto"/>
                        </w:tcBorders>
                      </w:tcPr>
                      <w:p w14:paraId="5FDD6505" w14:textId="7D6F5814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41" w:type="dxa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4B79687A" w14:textId="3EBD8254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679B6DEB" w14:textId="77777777" w:rsidTr="00384604">
                    <w:trPr>
                      <w:trHeight w:val="397"/>
                    </w:trPr>
                    <w:tc>
                      <w:tcPr>
                        <w:tcW w:w="414" w:type="dxa"/>
                        <w:shd w:val="clear" w:color="auto" w:fill="F2F2F2" w:themeFill="background1" w:themeFillShade="F2"/>
                      </w:tcPr>
                      <w:p w14:paraId="10FED344" w14:textId="6435F14C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36" w:type="dxa"/>
                      </w:tcPr>
                      <w:p w14:paraId="1AFBA196" w14:textId="5EFECFE4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24" w:type="dxa"/>
                      </w:tcPr>
                      <w:p w14:paraId="4272AEB7" w14:textId="202E7953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46" w:type="dxa"/>
                      </w:tcPr>
                      <w:p w14:paraId="44A5774D" w14:textId="0AA39AA5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57" w:type="dxa"/>
                      </w:tcPr>
                      <w:p w14:paraId="1ADE9021" w14:textId="0F991714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41" w:type="dxa"/>
                      </w:tcPr>
                      <w:p w14:paraId="674BFC95" w14:textId="36035AD4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41" w:type="dxa"/>
                        <w:shd w:val="clear" w:color="auto" w:fill="F2F2F2" w:themeFill="background1" w:themeFillShade="F2"/>
                      </w:tcPr>
                      <w:p w14:paraId="6925BB9D" w14:textId="222FB021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3238C171" w14:textId="77777777" w:rsidTr="00384604">
                    <w:trPr>
                      <w:trHeight w:val="397"/>
                    </w:trPr>
                    <w:tc>
                      <w:tcPr>
                        <w:tcW w:w="414" w:type="dxa"/>
                        <w:shd w:val="clear" w:color="auto" w:fill="F2F2F2" w:themeFill="background1" w:themeFillShade="F2"/>
                      </w:tcPr>
                      <w:p w14:paraId="50D4C230" w14:textId="6DC26CBE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36" w:type="dxa"/>
                      </w:tcPr>
                      <w:p w14:paraId="0D2A81E8" w14:textId="6937E994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24" w:type="dxa"/>
                      </w:tcPr>
                      <w:p w14:paraId="32C66C49" w14:textId="67E9046A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46" w:type="dxa"/>
                      </w:tcPr>
                      <w:p w14:paraId="0134FF8B" w14:textId="54ECDA63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57" w:type="dxa"/>
                      </w:tcPr>
                      <w:p w14:paraId="693C34DC" w14:textId="435C53A5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41" w:type="dxa"/>
                      </w:tcPr>
                      <w:p w14:paraId="45C4D30F" w14:textId="028D3D2E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41" w:type="dxa"/>
                        <w:shd w:val="clear" w:color="auto" w:fill="F2F2F2" w:themeFill="background1" w:themeFillShade="F2"/>
                      </w:tcPr>
                      <w:p w14:paraId="2AE1C469" w14:textId="25428E02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0FDD1365" w14:textId="77777777" w:rsidTr="00384604">
                    <w:trPr>
                      <w:trHeight w:val="397"/>
                    </w:trPr>
                    <w:tc>
                      <w:tcPr>
                        <w:tcW w:w="414" w:type="dxa"/>
                        <w:shd w:val="clear" w:color="auto" w:fill="F2F2F2" w:themeFill="background1" w:themeFillShade="F2"/>
                      </w:tcPr>
                      <w:p w14:paraId="4661E8F6" w14:textId="360FB618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36" w:type="dxa"/>
                      </w:tcPr>
                      <w:p w14:paraId="35330833" w14:textId="34FB23CC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24" w:type="dxa"/>
                      </w:tcPr>
                      <w:p w14:paraId="01CE5669" w14:textId="0968E6C4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46" w:type="dxa"/>
                      </w:tcPr>
                      <w:p w14:paraId="63D5B15D" w14:textId="270107FD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57" w:type="dxa"/>
                      </w:tcPr>
                      <w:p w14:paraId="180237F9" w14:textId="1E07CA22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41" w:type="dxa"/>
                      </w:tcPr>
                      <w:p w14:paraId="282A0740" w14:textId="23D33857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41" w:type="dxa"/>
                        <w:shd w:val="clear" w:color="auto" w:fill="F2F2F2" w:themeFill="background1" w:themeFillShade="F2"/>
                      </w:tcPr>
                      <w:p w14:paraId="6F64FA23" w14:textId="1EB7D787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6FA626E9" w14:textId="77777777" w:rsidTr="00384604">
                    <w:trPr>
                      <w:trHeight w:val="397"/>
                    </w:trPr>
                    <w:tc>
                      <w:tcPr>
                        <w:tcW w:w="414" w:type="dxa"/>
                        <w:shd w:val="clear" w:color="auto" w:fill="F2F2F2" w:themeFill="background1" w:themeFillShade="F2"/>
                      </w:tcPr>
                      <w:p w14:paraId="2F3DB4C7" w14:textId="72273CCD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36" w:type="dxa"/>
                      </w:tcPr>
                      <w:p w14:paraId="6D4CFAC6" w14:textId="14F945E9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24" w:type="dxa"/>
                      </w:tcPr>
                      <w:p w14:paraId="3D3D7EE2" w14:textId="7A4E7E05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46" w:type="dxa"/>
                      </w:tcPr>
                      <w:p w14:paraId="7B396ECD" w14:textId="399EA598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57" w:type="dxa"/>
                      </w:tcPr>
                      <w:p w14:paraId="655CB258" w14:textId="17137636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41" w:type="dxa"/>
                      </w:tcPr>
                      <w:p w14:paraId="3032CE2F" w14:textId="5E8E646E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41" w:type="dxa"/>
                        <w:shd w:val="clear" w:color="auto" w:fill="F2F2F2" w:themeFill="background1" w:themeFillShade="F2"/>
                      </w:tcPr>
                      <w:p w14:paraId="281CB05A" w14:textId="2ACE8AD5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649EE9E6" w14:textId="77777777" w:rsidTr="00384604">
                    <w:trPr>
                      <w:trHeight w:val="397"/>
                    </w:trPr>
                    <w:tc>
                      <w:tcPr>
                        <w:tcW w:w="414" w:type="dxa"/>
                        <w:shd w:val="clear" w:color="auto" w:fill="F2F2F2" w:themeFill="background1" w:themeFillShade="F2"/>
                      </w:tcPr>
                      <w:p w14:paraId="542FBE04" w14:textId="4D4AFCFF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36" w:type="dxa"/>
                      </w:tcPr>
                      <w:p w14:paraId="46998595" w14:textId="2E420F76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24" w:type="dxa"/>
                      </w:tcPr>
                      <w:p w14:paraId="0AA66EB6" w14:textId="77777777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446" w:type="dxa"/>
                      </w:tcPr>
                      <w:p w14:paraId="2DF1FDD5" w14:textId="77777777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457" w:type="dxa"/>
                      </w:tcPr>
                      <w:p w14:paraId="37A39352" w14:textId="77777777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441" w:type="dxa"/>
                      </w:tcPr>
                      <w:p w14:paraId="19577A72" w14:textId="77777777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441" w:type="dxa"/>
                        <w:shd w:val="clear" w:color="auto" w:fill="F2F2F2" w:themeFill="background1" w:themeFillShade="F2"/>
                      </w:tcPr>
                      <w:p w14:paraId="4C013018" w14:textId="77777777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</w:tr>
                </w:tbl>
                <w:p w14:paraId="1B2D8CFA" w14:textId="77777777" w:rsidR="00BC28B2" w:rsidRPr="00AF2AD2" w:rsidRDefault="00BC28B2" w:rsidP="00BC28B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de-DE"/>
                    </w:rPr>
                  </w:pPr>
                </w:p>
              </w:tc>
              <w:tc>
                <w:tcPr>
                  <w:tcW w:w="242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7"/>
                  </w:tblGrid>
                  <w:tr w:rsidR="00AF2AD2" w:rsidRPr="00AF2AD2" w14:paraId="774E15A5" w14:textId="77777777" w:rsidTr="00AF2AD2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D9D9D9" w:themeFill="background1" w:themeFillShade="D9"/>
                        <w:vAlign w:val="center"/>
                      </w:tcPr>
                      <w:p w14:paraId="585CB30E" w14:textId="03CBF28D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  <w:tr w:rsidR="00AF2AD2" w:rsidRPr="00AF2AD2" w14:paraId="0E29CC81" w14:textId="77777777" w:rsidTr="00AF2AD2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D9D9D9" w:themeFill="background1" w:themeFillShade="D9"/>
                        <w:vAlign w:val="center"/>
                      </w:tcPr>
                      <w:p w14:paraId="09A15AEC" w14:textId="772A8912" w:rsidR="00BC28B2" w:rsidRPr="00AF2AD2" w:rsidRDefault="00384604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05</w:t>
                        </w:r>
                      </w:p>
                    </w:tc>
                  </w:tr>
                  <w:tr w:rsidR="00AF2AD2" w:rsidRPr="00AF2AD2" w14:paraId="6722FAB6" w14:textId="77777777" w:rsidTr="00AF2AD2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D9D9D9" w:themeFill="background1" w:themeFillShade="D9"/>
                        <w:vAlign w:val="center"/>
                      </w:tcPr>
                      <w:p w14:paraId="74973040" w14:textId="6FE267A7" w:rsidR="00BC28B2" w:rsidRPr="00AF2AD2" w:rsidRDefault="00384604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06</w:t>
                        </w:r>
                      </w:p>
                    </w:tc>
                  </w:tr>
                  <w:tr w:rsidR="00AF2AD2" w:rsidRPr="00AF2AD2" w14:paraId="45A29969" w14:textId="77777777" w:rsidTr="00AF2AD2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D9D9D9" w:themeFill="background1" w:themeFillShade="D9"/>
                        <w:vAlign w:val="center"/>
                      </w:tcPr>
                      <w:p w14:paraId="43F914DF" w14:textId="70BF5713" w:rsidR="00BC28B2" w:rsidRPr="00AF2AD2" w:rsidRDefault="00384604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07</w:t>
                        </w:r>
                      </w:p>
                    </w:tc>
                  </w:tr>
                  <w:tr w:rsidR="00AF2AD2" w:rsidRPr="00AF2AD2" w14:paraId="10EA5BE1" w14:textId="77777777" w:rsidTr="00AF2AD2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D9D9D9" w:themeFill="background1" w:themeFillShade="D9"/>
                        <w:vAlign w:val="center"/>
                      </w:tcPr>
                      <w:p w14:paraId="09E4284A" w14:textId="7ABBB5EE" w:rsidR="00BC28B2" w:rsidRPr="00AF2AD2" w:rsidRDefault="00384604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08</w:t>
                        </w:r>
                      </w:p>
                    </w:tc>
                  </w:tr>
                  <w:tr w:rsidR="00AF2AD2" w:rsidRPr="00AF2AD2" w14:paraId="102FAB3A" w14:textId="77777777" w:rsidTr="00AF2AD2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D9D9D9" w:themeFill="background1" w:themeFillShade="D9"/>
                        <w:vAlign w:val="center"/>
                      </w:tcPr>
                      <w:p w14:paraId="09D374AC" w14:textId="4741404F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</w:p>
                    </w:tc>
                  </w:tr>
                  <w:tr w:rsidR="00AF2AD2" w:rsidRPr="00AF2AD2" w14:paraId="1A0F67AC" w14:textId="77777777" w:rsidTr="00AF2AD2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D9D9D9" w:themeFill="background1" w:themeFillShade="D9"/>
                        <w:vAlign w:val="center"/>
                      </w:tcPr>
                      <w:p w14:paraId="0FC88127" w14:textId="77777777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1D2F0D30" w14:textId="77777777" w:rsidR="00BC28B2" w:rsidRPr="00AF2AD2" w:rsidRDefault="00BC28B2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402" w:type="pct"/>
                  <w:tcMar>
                    <w:left w:w="0" w:type="dxa"/>
                  </w:tcMar>
                </w:tcPr>
                <w:p w14:paraId="7E0C9540" w14:textId="1572D25F" w:rsidR="00BC28B2" w:rsidRPr="00AF2AD2" w:rsidRDefault="009F5D24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de-DE"/>
                    </w:rPr>
                  </w:pPr>
                  <w:r w:rsidRPr="00AF2AD2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de-DE" w:bidi="ru-RU"/>
                    </w:rPr>
                    <w:t>FEBRUARY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7"/>
                    <w:gridCol w:w="415"/>
                    <w:gridCol w:w="415"/>
                    <w:gridCol w:w="415"/>
                    <w:gridCol w:w="415"/>
                    <w:gridCol w:w="415"/>
                    <w:gridCol w:w="412"/>
                  </w:tblGrid>
                  <w:tr w:rsidR="00AF2AD2" w:rsidRPr="00AF2AD2" w14:paraId="0F6AE5E7" w14:textId="77777777" w:rsidTr="0048641C">
                    <w:trPr>
                      <w:trHeight w:val="113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43C6C0C5" w14:textId="5F767F40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SU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</w:tcPr>
                      <w:p w14:paraId="3ADE1D9C" w14:textId="11FCD695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MO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</w:tcPr>
                      <w:p w14:paraId="7622AD8E" w14:textId="3681FBCA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TU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</w:tcPr>
                      <w:p w14:paraId="2B691028" w14:textId="00C502C3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WE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</w:tcPr>
                      <w:p w14:paraId="789D93D6" w14:textId="030FB118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TH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</w:tcPr>
                      <w:p w14:paraId="503D799E" w14:textId="56618C7E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FR</w:t>
                        </w:r>
                      </w:p>
                    </w:tc>
                    <w:tc>
                      <w:tcPr>
                        <w:tcW w:w="711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616F8C6C" w14:textId="20D57118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48641C" w:rsidRPr="00AF2AD2" w14:paraId="4304C799" w14:textId="77777777" w:rsidTr="0048641C">
                    <w:trPr>
                      <w:trHeight w:val="397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13027A28" w14:textId="6729CD7D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6114FC96" w14:textId="78595692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7D2AFF33" w14:textId="3DC24230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758D3944" w14:textId="12411AF5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45DADBB7" w14:textId="1F93B009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782BD89D" w14:textId="2B9A3E69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4521F6C5" w14:textId="0DE18343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41C" w:rsidRPr="00AF2AD2" w14:paraId="765A9734" w14:textId="77777777" w:rsidTr="0048641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2969FEDE" w14:textId="71F076DB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2634CA9" w14:textId="4CD133D5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680CA36" w14:textId="6D76896C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5DA32C9" w14:textId="72A3C3FE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EDB398F" w14:textId="734736BA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B3C1C69" w14:textId="668F2D29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</w:tcPr>
                      <w:p w14:paraId="0C1AAC8F" w14:textId="11DF2808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41C" w:rsidRPr="00AF2AD2" w14:paraId="61F8ABA5" w14:textId="77777777" w:rsidTr="0048641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0C679B02" w14:textId="1F8EDCD6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DB24B9A" w14:textId="06AB7ACD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C0B55C5" w14:textId="4523E0C1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9E6461A" w14:textId="12A54DA0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21C1DA0" w14:textId="0B48624B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BA95638" w14:textId="6853C7C7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</w:tcPr>
                      <w:p w14:paraId="2A5D8D0B" w14:textId="0DBB0EC8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41C" w:rsidRPr="00AF2AD2" w14:paraId="53F39697" w14:textId="77777777" w:rsidTr="0048641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1BDDD22E" w14:textId="254541E2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7D4DE24" w14:textId="4B8E4BCB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C5AE418" w14:textId="3D7BA5C8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5ED3E77" w14:textId="7F2CEBE4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9823B96" w14:textId="53CC2CDC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434D9F6" w14:textId="25826DC9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</w:tcPr>
                      <w:p w14:paraId="3A9A7E7F" w14:textId="6B243A79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41C" w:rsidRPr="00AF2AD2" w14:paraId="262D13FD" w14:textId="77777777" w:rsidTr="0048641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42E5117F" w14:textId="34288EE4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8DD0B87" w14:textId="4A052060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3102472" w14:textId="440B9C21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D52DA32" w14:textId="7798F6FD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E896D29" w14:textId="66855A6D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92D82D4" w14:textId="641EDD1B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</w:tcPr>
                      <w:p w14:paraId="7200DD0C" w14:textId="3BB6BBF3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41C" w:rsidRPr="00AF2AD2" w14:paraId="0A147BA7" w14:textId="77777777" w:rsidTr="0048641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2A64A9DA" w14:textId="1B93F7B4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2D4DAF9" w14:textId="0A373ADC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AE166EF" w14:textId="77777777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6436CEFD" w14:textId="77777777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25AFBCF8" w14:textId="77777777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61F12FA3" w14:textId="77777777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</w:tcPr>
                      <w:p w14:paraId="7CBD6D3B" w14:textId="77777777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BC28B2" w:rsidRPr="00AF2AD2" w:rsidRDefault="00BC28B2" w:rsidP="00BC28B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242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7"/>
                  </w:tblGrid>
                  <w:tr w:rsidR="00AF2AD2" w:rsidRPr="00AF2AD2" w14:paraId="7AFCE4CB" w14:textId="77777777" w:rsidTr="00AF2AD2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D9D9D9" w:themeFill="background1" w:themeFillShade="D9"/>
                        <w:vAlign w:val="center"/>
                      </w:tcPr>
                      <w:p w14:paraId="355E3AA7" w14:textId="4224CB83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  <w:tr w:rsidR="00AF2AD2" w:rsidRPr="00AF2AD2" w14:paraId="4A213D07" w14:textId="77777777" w:rsidTr="00AF2AD2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D9D9D9" w:themeFill="background1" w:themeFillShade="D9"/>
                        <w:vAlign w:val="center"/>
                      </w:tcPr>
                      <w:p w14:paraId="52E22E90" w14:textId="5E93209E" w:rsidR="00BC28B2" w:rsidRPr="00AF2AD2" w:rsidRDefault="00384604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09</w:t>
                        </w:r>
                      </w:p>
                    </w:tc>
                  </w:tr>
                  <w:tr w:rsidR="00AF2AD2" w:rsidRPr="00AF2AD2" w14:paraId="40F50E32" w14:textId="77777777" w:rsidTr="00AF2AD2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D9D9D9" w:themeFill="background1" w:themeFillShade="D9"/>
                        <w:vAlign w:val="center"/>
                      </w:tcPr>
                      <w:p w14:paraId="782F12E7" w14:textId="251B8EBA" w:rsidR="00BC28B2" w:rsidRPr="00AF2AD2" w:rsidRDefault="00384604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AF2AD2" w:rsidRPr="00AF2AD2" w14:paraId="53E8B1EA" w14:textId="77777777" w:rsidTr="00AF2AD2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D9D9D9" w:themeFill="background1" w:themeFillShade="D9"/>
                        <w:vAlign w:val="center"/>
                      </w:tcPr>
                      <w:p w14:paraId="142E6BC2" w14:textId="708B842D" w:rsidR="00BC28B2" w:rsidRPr="00AF2AD2" w:rsidRDefault="00384604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AF2AD2" w:rsidRPr="00AF2AD2" w14:paraId="54E7C389" w14:textId="77777777" w:rsidTr="00AF2AD2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D9D9D9" w:themeFill="background1" w:themeFillShade="D9"/>
                        <w:vAlign w:val="center"/>
                      </w:tcPr>
                      <w:p w14:paraId="20FE3FF1" w14:textId="383EAB74" w:rsidR="00BC28B2" w:rsidRPr="00AF2AD2" w:rsidRDefault="00384604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AF2AD2" w:rsidRPr="00AF2AD2" w14:paraId="2ED2B0BD" w14:textId="77777777" w:rsidTr="00AF2AD2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D9D9D9" w:themeFill="background1" w:themeFillShade="D9"/>
                        <w:vAlign w:val="center"/>
                      </w:tcPr>
                      <w:p w14:paraId="5A454771" w14:textId="758B3388" w:rsidR="00BC28B2" w:rsidRPr="00AF2AD2" w:rsidRDefault="00384604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AF2AD2" w:rsidRPr="00AF2AD2" w14:paraId="335B3ECC" w14:textId="77777777" w:rsidTr="00AF2AD2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D9D9D9" w:themeFill="background1" w:themeFillShade="D9"/>
                        <w:vAlign w:val="center"/>
                      </w:tcPr>
                      <w:p w14:paraId="63D311B5" w14:textId="2D4CF76F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F2F8922" w14:textId="77777777" w:rsidR="00BC28B2" w:rsidRPr="00AF2AD2" w:rsidRDefault="00BC28B2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402" w:type="pct"/>
                  <w:tcMar>
                    <w:left w:w="0" w:type="dxa"/>
                  </w:tcMar>
                </w:tcPr>
                <w:p w14:paraId="5D192FB2" w14:textId="3CF4389A" w:rsidR="00BC28B2" w:rsidRPr="00AF2AD2" w:rsidRDefault="009F5D24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de-DE"/>
                    </w:rPr>
                  </w:pPr>
                  <w:r w:rsidRPr="00AF2AD2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de-DE" w:bidi="ru-RU"/>
                    </w:rPr>
                    <w:t>MARCH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5"/>
                    <w:gridCol w:w="416"/>
                    <w:gridCol w:w="415"/>
                    <w:gridCol w:w="415"/>
                    <w:gridCol w:w="415"/>
                    <w:gridCol w:w="415"/>
                    <w:gridCol w:w="415"/>
                  </w:tblGrid>
                  <w:tr w:rsidR="00AF2AD2" w:rsidRPr="00AF2AD2" w14:paraId="5AD305D5" w14:textId="77777777" w:rsidTr="0048641C">
                    <w:trPr>
                      <w:trHeight w:val="113"/>
                    </w:trPr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2A4794C9" w14:textId="78C6FCA5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SU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</w:tcPr>
                      <w:p w14:paraId="1723A3AF" w14:textId="214F101B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MO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</w:tcPr>
                      <w:p w14:paraId="4D4B410C" w14:textId="66C25D5F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TU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</w:tcPr>
                      <w:p w14:paraId="5B0B4658" w14:textId="3ED773D7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WE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</w:tcPr>
                      <w:p w14:paraId="5A9687C4" w14:textId="69B3C8E7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TH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</w:tcPr>
                      <w:p w14:paraId="5BE35653" w14:textId="79CFCC21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FR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3B738C1D" w14:textId="06CBFF05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48641C" w:rsidRPr="00AF2AD2" w14:paraId="35F09420" w14:textId="77777777" w:rsidTr="0048641C">
                    <w:trPr>
                      <w:trHeight w:val="397"/>
                    </w:trPr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6C93994A" w14:textId="6E124888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756C8EB6" w14:textId="0947AFCF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60ABCC6F" w14:textId="3DDC9D22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39CEA2F4" w14:textId="2DB9CE97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474E424E" w14:textId="7D6DD8E1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2052981C" w14:textId="27EFCC5E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1BA2219F" w14:textId="0B674573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41C" w:rsidRPr="00AF2AD2" w14:paraId="5304B3ED" w14:textId="77777777" w:rsidTr="0048641C">
                    <w:trPr>
                      <w:trHeight w:val="397"/>
                    </w:trPr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696F4E6A" w14:textId="1387CE83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E201A96" w14:textId="0F1CE617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0A8E3C7" w14:textId="237F7E9F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A3729BA" w14:textId="67424F46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14895A5" w14:textId="665C9702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8A1A2F3" w14:textId="45DD67CC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0BF50D1C" w14:textId="12FF4DDE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41C" w:rsidRPr="00AF2AD2" w14:paraId="1AF9CC51" w14:textId="77777777" w:rsidTr="0048641C">
                    <w:trPr>
                      <w:trHeight w:val="397"/>
                    </w:trPr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7677733F" w14:textId="29EF071F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F8D2428" w14:textId="25CA2861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4B0FE81" w14:textId="4607C62E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5206AE3" w14:textId="5576901D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7B16001" w14:textId="129A529E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ABCE286" w14:textId="141D7347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4B4B188E" w14:textId="3E629BAC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41C" w:rsidRPr="00AF2AD2" w14:paraId="6E71C089" w14:textId="77777777" w:rsidTr="0048641C">
                    <w:trPr>
                      <w:trHeight w:val="397"/>
                    </w:trPr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7C1FF2E6" w14:textId="1F2F66AC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0B65996" w14:textId="4752843D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E97CF66" w14:textId="1EBC2780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0FC31EE" w14:textId="5605D53B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61441F1" w14:textId="6FDFC468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2328327" w14:textId="77F2677B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16DE6FBF" w14:textId="1D0962AE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41C" w:rsidRPr="00AF2AD2" w14:paraId="7D3756D7" w14:textId="77777777" w:rsidTr="0048641C">
                    <w:trPr>
                      <w:trHeight w:val="397"/>
                    </w:trPr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1CF432EB" w14:textId="11CEEC4F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F52319E" w14:textId="6E887759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F4668D7" w14:textId="2DB66F1C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B30F644" w14:textId="58881DB0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06479C7" w14:textId="72A8CA1A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9A0907F" w14:textId="4B7102BE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2FD443BC" w14:textId="42F8F2D0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41C" w:rsidRPr="00AF2AD2" w14:paraId="6ECF26F9" w14:textId="77777777" w:rsidTr="0048641C">
                    <w:trPr>
                      <w:trHeight w:val="397"/>
                    </w:trPr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4F0B6440" w14:textId="6F23892B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11C5B1" w14:textId="072B4FB7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BD9D3FE" w14:textId="77777777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4EA6960F" w14:textId="77777777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67D7A5AC" w14:textId="77777777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56FBAAB9" w14:textId="77777777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0FD162FC" w14:textId="77777777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260070DC" w14:textId="77777777" w:rsidR="00BC28B2" w:rsidRPr="00AF2AD2" w:rsidRDefault="00BC28B2" w:rsidP="00BC28B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AF2AD2" w:rsidRPr="00AF2AD2" w14:paraId="3808ABFD" w14:textId="5185E65E" w:rsidTr="00BC28B2">
              <w:tblPrEx>
                <w:tblCellMar>
                  <w:top w:w="170" w:type="dxa"/>
                  <w:left w:w="284" w:type="dxa"/>
                  <w:bottom w:w="170" w:type="dxa"/>
                  <w:right w:w="284" w:type="dxa"/>
                </w:tblCellMar>
              </w:tblPrEx>
              <w:trPr>
                <w:trHeight w:val="2800"/>
              </w:trPr>
              <w:tc>
                <w:tcPr>
                  <w:tcW w:w="242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7"/>
                  </w:tblGrid>
                  <w:tr w:rsidR="00AF2AD2" w:rsidRPr="00AF2AD2" w14:paraId="0B8013AE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939DA80" w14:textId="1B635FC6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  <w:tr w:rsidR="00AF2AD2" w:rsidRPr="00AF2AD2" w14:paraId="7C902699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B7FB002" w14:textId="3DC49106" w:rsidR="00BC28B2" w:rsidRPr="00AF2AD2" w:rsidRDefault="0048641C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</w:p>
                    </w:tc>
                  </w:tr>
                  <w:tr w:rsidR="00AF2AD2" w:rsidRPr="00AF2AD2" w14:paraId="5DAAD652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125AEAC" w14:textId="491151EB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AF2AD2" w:rsidRPr="00AF2AD2" w14:paraId="081F1B0C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DECFFD2" w14:textId="3209CB39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AF2AD2" w:rsidRPr="00AF2AD2" w14:paraId="10EB8D55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C5D434C" w14:textId="196836DC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AF2AD2" w:rsidRPr="00AF2AD2" w14:paraId="2010B68E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799BDBC" w14:textId="716C0134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AF2AD2" w:rsidRPr="00AF2AD2" w14:paraId="5392D987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C383695" w14:textId="314B0573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1C4C80B" w14:textId="77777777" w:rsidR="00BC28B2" w:rsidRPr="00AF2AD2" w:rsidRDefault="00BC28B2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470" w:type="pct"/>
                  <w:tcMar>
                    <w:left w:w="0" w:type="dxa"/>
                  </w:tcMar>
                </w:tcPr>
                <w:p w14:paraId="43B0035C" w14:textId="3B7898F8" w:rsidR="00BC28B2" w:rsidRPr="00AF2AD2" w:rsidRDefault="009F5D24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en-US"/>
                    </w:rPr>
                  </w:pPr>
                  <w:r w:rsidRPr="00AF2AD2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en-US" w:bidi="ru-RU"/>
                    </w:rPr>
                    <w:t>APRIL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7"/>
                    <w:gridCol w:w="437"/>
                    <w:gridCol w:w="438"/>
                    <w:gridCol w:w="436"/>
                    <w:gridCol w:w="438"/>
                    <w:gridCol w:w="438"/>
                    <w:gridCol w:w="435"/>
                  </w:tblGrid>
                  <w:tr w:rsidR="00AF2AD2" w:rsidRPr="00AF2AD2" w14:paraId="75F6BED1" w14:textId="77777777" w:rsidTr="00BC28B2">
                    <w:trPr>
                      <w:trHeight w:val="113"/>
                    </w:trPr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527DA8CD" w14:textId="4EFEA9F8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</w:tcPr>
                      <w:p w14:paraId="39C1AC25" w14:textId="6683E5FC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</w:tcPr>
                      <w:p w14:paraId="55F5E1F4" w14:textId="0A28A97B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</w:tcPr>
                      <w:p w14:paraId="54EA37AA" w14:textId="5CEBF74B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WE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</w:tcPr>
                      <w:p w14:paraId="38664F6C" w14:textId="7A1811A8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TH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</w:tcPr>
                      <w:p w14:paraId="4801B3D5" w14:textId="5CF4B7C9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2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045CC4CE" w14:textId="215E22B4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AF2AD2" w:rsidRPr="00AF2AD2" w14:paraId="6940B969" w14:textId="77777777" w:rsidTr="00BC28B2">
                    <w:trPr>
                      <w:trHeight w:val="397"/>
                    </w:trPr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60349AB" w14:textId="48B7C2CB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2DF4C6" w14:textId="6A0723E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1406A0" w14:textId="3445ED89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3684E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4F18E4" w14:textId="11865F6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57ACAD5" w14:textId="2E431085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C40559" w14:textId="5EBBC51B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50E1B78" w14:textId="6BB48D14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224EDA93" w14:textId="77777777" w:rsidTr="00BC28B2">
                    <w:trPr>
                      <w:trHeight w:val="397"/>
                    </w:trPr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7315E3C8" w14:textId="5DBB7B53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9D06C6A" w14:textId="7DB63D5C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BDBE29E" w14:textId="3144A552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D91A581" w14:textId="22D97C92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7874B76" w14:textId="0F185E8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6C29C" w14:textId="525AAAD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0D44C539" w14:textId="1DB2EF74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4F241868" w14:textId="77777777" w:rsidTr="00BC28B2">
                    <w:trPr>
                      <w:trHeight w:val="397"/>
                    </w:trPr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4623FC17" w14:textId="2C00A5F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D8ACB28" w14:textId="01752A5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A09E58" w14:textId="3FFEDFBC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CE73D28" w14:textId="5976B2AE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2014C" w14:textId="6D80D971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9896D1" w14:textId="6814C041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2DDE95C3" w14:textId="1A2EDEA2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015E2A3B" w14:textId="77777777" w:rsidTr="00BC28B2">
                    <w:trPr>
                      <w:trHeight w:val="397"/>
                    </w:trPr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36C91AF5" w14:textId="40817ABD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C1C064A" w14:textId="57499254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A2A2431" w14:textId="0204410B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DBB476F" w14:textId="4A60804D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B07326" w14:textId="371DE74D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03E3C2A" w14:textId="462F42AE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7E96FC68" w14:textId="7D945F9D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6EF581AD" w14:textId="77777777" w:rsidTr="00BC28B2">
                    <w:trPr>
                      <w:trHeight w:val="397"/>
                    </w:trPr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1486C412" w14:textId="15E1B2F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11CA795" w14:textId="242BB839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355B139" w14:textId="637B2A2C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97C885F" w14:textId="0B6E98A4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889099" w14:textId="46720D09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2004EA" w14:textId="4779DDF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12695BDA" w14:textId="315C1B04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003F1D8E" w14:textId="77777777" w:rsidTr="00BC28B2">
                    <w:trPr>
                      <w:trHeight w:val="397"/>
                    </w:trPr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5B7CAEA0" w14:textId="073F4E00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84604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94415CD" w14:textId="179AEBA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84604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84604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0545F9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95A1587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F8E577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7BECD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24AF9DA2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7B246660" w14:textId="77777777" w:rsidR="00BC28B2" w:rsidRPr="00AF2AD2" w:rsidRDefault="00BC28B2" w:rsidP="00BC28B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242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7"/>
                  </w:tblGrid>
                  <w:tr w:rsidR="00AF2AD2" w:rsidRPr="00AF2AD2" w14:paraId="1C09BB77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3931140" w14:textId="550E29B8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  <w:tr w:rsidR="00AF2AD2" w:rsidRPr="00AF2AD2" w14:paraId="3513CD13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C697755" w14:textId="0F334A86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AF2AD2" w:rsidRPr="00AF2AD2" w14:paraId="7F73691E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3AF1988" w14:textId="576FE83E" w:rsidR="00BC28B2" w:rsidRPr="0048641C" w:rsidRDefault="00384604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AF2AD2" w:rsidRPr="00AF2AD2" w14:paraId="26EF6531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994A7A0" w14:textId="21C9DBB4" w:rsidR="00BC28B2" w:rsidRPr="0048641C" w:rsidRDefault="0048641C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</w:p>
                    </w:tc>
                  </w:tr>
                  <w:tr w:rsidR="00AF2AD2" w:rsidRPr="00AF2AD2" w14:paraId="17464D6C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909C7E4" w14:textId="5419CDF8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AF2AD2" w:rsidRPr="00AF2AD2" w14:paraId="602EF06A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F14E8AB" w14:textId="7079EDB8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AF2AD2" w:rsidRPr="00AF2AD2" w14:paraId="76D2C91A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3C9FBF0" w14:textId="218C4590" w:rsidR="00BC28B2" w:rsidRPr="00AF2AD2" w:rsidRDefault="0048641C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</w:p>
                    </w:tc>
                  </w:tr>
                </w:tbl>
                <w:p w14:paraId="3F6164F4" w14:textId="77777777" w:rsidR="00BC28B2" w:rsidRPr="00AF2AD2" w:rsidRDefault="00BC28B2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402" w:type="pct"/>
                  <w:tcMar>
                    <w:left w:w="0" w:type="dxa"/>
                  </w:tcMar>
                </w:tcPr>
                <w:p w14:paraId="0F79DD04" w14:textId="0C924A6B" w:rsidR="00BC28B2" w:rsidRPr="00AF2AD2" w:rsidRDefault="009F5D24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de-DE"/>
                    </w:rPr>
                  </w:pPr>
                  <w:r w:rsidRPr="00AF2AD2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de-DE" w:bidi="ru-RU"/>
                    </w:rPr>
                    <w:t>MAY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3"/>
                    <w:gridCol w:w="414"/>
                    <w:gridCol w:w="416"/>
                    <w:gridCol w:w="416"/>
                    <w:gridCol w:w="416"/>
                    <w:gridCol w:w="416"/>
                    <w:gridCol w:w="415"/>
                  </w:tblGrid>
                  <w:tr w:rsidR="00AF2AD2" w:rsidRPr="00AF2AD2" w14:paraId="2E6DB48B" w14:textId="77777777" w:rsidTr="00EB452B">
                    <w:trPr>
                      <w:trHeight w:val="113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51208B97" w14:textId="07015BF5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SU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</w:tcPr>
                      <w:p w14:paraId="6897EEFA" w14:textId="3CEA49E8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MO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</w:tcPr>
                      <w:p w14:paraId="27B7E5D5" w14:textId="2CA104BA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TU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</w:tcPr>
                      <w:p w14:paraId="54F8DD44" w14:textId="7C2A8D05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WE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</w:tcPr>
                      <w:p w14:paraId="6A4D5F14" w14:textId="71C430BF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TH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</w:tcPr>
                      <w:p w14:paraId="35457941" w14:textId="0F03009E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FR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4549772C" w14:textId="6F050315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AF2AD2" w:rsidRPr="00AF2AD2" w14:paraId="1A91F24D" w14:textId="77777777" w:rsidTr="00EB452B">
                    <w:trPr>
                      <w:trHeight w:val="397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1B3FF01" w14:textId="1A2261AC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4AA048" w14:textId="63D3A97E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F3B89C" w14:textId="056467F3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FDF2F8" w14:textId="7F449EED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5ED3B6" w14:textId="40990D36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CA8C3" w14:textId="1B8D0A03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9130ACB" w14:textId="09D1978B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083E56DA" w14:textId="77777777" w:rsidTr="00EB452B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6C0944AB" w14:textId="0A7207C6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A9C4603" w14:textId="5D538037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36BE87" w14:textId="7EB3EBF1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3807EE" w14:textId="69DB57D3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94E27F" w14:textId="0DF9075D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C1DBFB" w14:textId="76DACD27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4D210EB7" w14:textId="078CC4DA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3D72E6A5" w14:textId="77777777" w:rsidTr="00EB452B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5A96B0E7" w14:textId="4BDB4D26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20D613D" w14:textId="1C3BD7BA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6583A67" w14:textId="42D5D731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C541B4" w14:textId="3392DF0D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7690C0" w14:textId="70AD2E3F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A9BE10D" w14:textId="6C56CA3D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29159E9E" w14:textId="14D88EB4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512F743A" w14:textId="77777777" w:rsidTr="00EB452B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7C071A36" w14:textId="106F889F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7857464" w14:textId="1A6D2830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CEF407" w14:textId="161620CF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F745FE6" w14:textId="05578B03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E8FCC99" w14:textId="6D5E0106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A905D1" w14:textId="00C15BD8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7850DCB1" w14:textId="6560F4C1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407081A8" w14:textId="77777777" w:rsidTr="00EB452B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248AADB6" w14:textId="566782E5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736F462" w14:textId="548C5CD7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4A4891" w14:textId="2F4BFD9D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CEAAFB" w14:textId="53FE0F3F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8243E4" w14:textId="5BCACA78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733A19" w14:textId="1D15C42B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4888BABB" w14:textId="1E03D9FF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0985AF17" w14:textId="77777777" w:rsidTr="00EB452B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372AEF2F" w14:textId="35C2DC1D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526C029" w14:textId="1BC201FF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5D24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AA68F74" w14:textId="77777777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DA3593" w14:textId="77777777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46197A" w14:textId="77777777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44C2554" w14:textId="77777777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1840D059" w14:textId="77777777" w:rsidR="00EB452B" w:rsidRPr="00AF2AD2" w:rsidRDefault="00EB452B" w:rsidP="00EB452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BC28B2" w:rsidRPr="00AF2AD2" w:rsidRDefault="00BC28B2" w:rsidP="00BC28B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242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7"/>
                  </w:tblGrid>
                  <w:tr w:rsidR="00AF2AD2" w:rsidRPr="00AF2AD2" w14:paraId="14D69C5A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89AC724" w14:textId="18A03496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  <w:tr w:rsidR="00AF2AD2" w:rsidRPr="00AF2AD2" w14:paraId="0B18167E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838EE3C" w14:textId="6FC01D98" w:rsidR="00BC28B2" w:rsidRPr="0048641C" w:rsidRDefault="002C4B7D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AF2AD2" w:rsidRPr="00AF2AD2" w14:paraId="0E676954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6239712" w14:textId="79F212EA" w:rsidR="00BC28B2" w:rsidRPr="0048641C" w:rsidRDefault="002C4B7D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AF2AD2" w:rsidRPr="00AF2AD2" w14:paraId="35DD1631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040828D" w14:textId="03CCC889" w:rsidR="00BC28B2" w:rsidRPr="0048641C" w:rsidRDefault="002C4B7D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AF2AD2" w:rsidRPr="00AF2AD2" w14:paraId="5E4D9B7B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DA92DC3" w14:textId="4927D060" w:rsidR="00BC28B2" w:rsidRPr="0048641C" w:rsidRDefault="002C4B7D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AF2AD2" w:rsidRPr="00AF2AD2" w14:paraId="196E549C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252B172" w14:textId="05DB223B" w:rsidR="00BC28B2" w:rsidRPr="0048641C" w:rsidRDefault="002C4B7D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AF2AD2" w:rsidRPr="00AF2AD2" w14:paraId="68C1475F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8B09141" w14:textId="6C7CFA7D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9D3B851" w14:textId="77777777" w:rsidR="00BC28B2" w:rsidRPr="00AF2AD2" w:rsidRDefault="00BC28B2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402" w:type="pct"/>
                  <w:tcMar>
                    <w:left w:w="0" w:type="dxa"/>
                  </w:tcMar>
                </w:tcPr>
                <w:p w14:paraId="59DC02C4" w14:textId="4E1E8BEF" w:rsidR="00BC28B2" w:rsidRPr="00AF2AD2" w:rsidRDefault="009F5D24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it-IT"/>
                    </w:rPr>
                  </w:pPr>
                  <w:r w:rsidRPr="00AF2AD2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it-IT" w:bidi="ru-RU"/>
                    </w:rPr>
                    <w:t>JUNE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5"/>
                    <w:gridCol w:w="415"/>
                    <w:gridCol w:w="415"/>
                    <w:gridCol w:w="415"/>
                    <w:gridCol w:w="415"/>
                    <w:gridCol w:w="415"/>
                    <w:gridCol w:w="414"/>
                  </w:tblGrid>
                  <w:tr w:rsidR="00AF2AD2" w:rsidRPr="00AF2AD2" w14:paraId="2799C7DC" w14:textId="77777777" w:rsidTr="00BC28B2">
                    <w:trPr>
                      <w:trHeight w:val="113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686311B0" w14:textId="39DFB4E5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</w:tcPr>
                      <w:p w14:paraId="3BAA69C6" w14:textId="4FCCAC62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MO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</w:tcPr>
                      <w:p w14:paraId="13A8ACCB" w14:textId="6AEEC49E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</w:tcPr>
                      <w:p w14:paraId="48F9B5BF" w14:textId="133F0FE1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WE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</w:tcPr>
                      <w:p w14:paraId="2EBE3D99" w14:textId="20E00AFB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TH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</w:tcPr>
                      <w:p w14:paraId="534DEEEC" w14:textId="5EC69A1F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2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6FD3B37D" w14:textId="6D1F5232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AF2AD2" w:rsidRPr="00AF2AD2" w14:paraId="20448DD4" w14:textId="77777777" w:rsidTr="00BC28B2">
                    <w:trPr>
                      <w:trHeight w:val="397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19509BA" w14:textId="3AC22F5E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A3175C" w14:textId="1E75A1A0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4C408C0" w14:textId="64C3C075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908FE7" w14:textId="7D73DBCC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7ED8F2C" w14:textId="43C8ED8D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9A6760" w14:textId="7FE6EE5C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17C7FEE" w14:textId="1024F81C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0E271B72" w14:textId="77777777" w:rsidTr="00BC28B2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101B29F" w14:textId="75D2538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92E2A02" w14:textId="1CA24DA2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B0E5F50" w14:textId="39FF203E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16B5FD2" w14:textId="7F6555D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F47DA5F" w14:textId="73EFC8F5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2915B9D" w14:textId="1F0CF61D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1D743522" w14:textId="75925E18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74EC46CD" w14:textId="77777777" w:rsidTr="00BC28B2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D54907A" w14:textId="66E5A33E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037444F" w14:textId="2EE7D084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3442FB6" w14:textId="735C0E7F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9E74EFB" w14:textId="324D6425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9CDD0B2" w14:textId="671A0AD2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7CC0A83" w14:textId="34812140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69BC393A" w14:textId="753BB456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03A6A29D" w14:textId="77777777" w:rsidTr="00BC28B2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765136C" w14:textId="32BD230C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BA6CDE7" w14:textId="3117AE13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936158B" w14:textId="198DDE48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AE574CD" w14:textId="5F9E82D9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FBEA754" w14:textId="50AA31A2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026069A" w14:textId="08DA86D1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1DD8078E" w14:textId="452B4A29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08BA5534" w14:textId="77777777" w:rsidTr="00BC28B2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AB91436" w14:textId="31F7DFE0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94937C8" w14:textId="0B3A8959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8EDB72B" w14:textId="4C126320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298B959" w14:textId="22FC1F8A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80B652B" w14:textId="6067DED4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8351AA7" w14:textId="6E06B683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3684E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584C7892" w14:textId="4EB3133E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3684E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3684E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3684E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3684E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239F9B2A" w14:textId="77777777" w:rsidTr="00BC28B2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6F636F66" w14:textId="6AF880D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3684E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3684E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3684E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3684E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4B58F25" w14:textId="3B135B62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3684E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3684E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4415848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9E493D3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1080569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BC43502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2132597C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BC28B2" w:rsidRPr="00AF2AD2" w:rsidRDefault="00BC28B2" w:rsidP="00BC28B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AF2AD2" w:rsidRPr="00AF2AD2" w14:paraId="5ABCB9D1" w14:textId="6B4B1A3C" w:rsidTr="00BC28B2">
              <w:tblPrEx>
                <w:tblCellMar>
                  <w:top w:w="170" w:type="dxa"/>
                  <w:left w:w="284" w:type="dxa"/>
                  <w:bottom w:w="170" w:type="dxa"/>
                  <w:right w:w="284" w:type="dxa"/>
                </w:tblCellMar>
              </w:tblPrEx>
              <w:trPr>
                <w:trHeight w:val="2800"/>
              </w:trPr>
              <w:tc>
                <w:tcPr>
                  <w:tcW w:w="242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7"/>
                  </w:tblGrid>
                  <w:tr w:rsidR="00AF2AD2" w:rsidRPr="00AF2AD2" w14:paraId="2490B170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A60F480" w14:textId="4E5DDFEF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  <w:tr w:rsidR="00AF2AD2" w:rsidRPr="00AF2AD2" w14:paraId="6D4538BF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DF3CE7B" w14:textId="645028AF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AF2AD2" w:rsidRPr="00AF2AD2" w14:paraId="50E137D1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39EDF17" w14:textId="1155381E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AF2AD2" w:rsidRPr="00AF2AD2" w14:paraId="58B0973E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B272B2F" w14:textId="4D494810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AF2AD2" w:rsidRPr="00AF2AD2" w14:paraId="6A5F7943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9A71864" w14:textId="5E15D566" w:rsidR="00BC28B2" w:rsidRPr="0048641C" w:rsidRDefault="0048641C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</w:p>
                    </w:tc>
                  </w:tr>
                  <w:tr w:rsidR="00AF2AD2" w:rsidRPr="00AF2AD2" w14:paraId="21288425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BBBDD5F" w14:textId="084B86C3" w:rsidR="00BC28B2" w:rsidRPr="0048641C" w:rsidRDefault="0048641C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</w:p>
                    </w:tc>
                  </w:tr>
                  <w:tr w:rsidR="00AF2AD2" w:rsidRPr="00AF2AD2" w14:paraId="1425B499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A623205" w14:textId="73614F14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65AB21C" w14:textId="77777777" w:rsidR="00BC28B2" w:rsidRPr="00AF2AD2" w:rsidRDefault="00BC28B2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470" w:type="pct"/>
                  <w:tcMar>
                    <w:left w:w="0" w:type="dxa"/>
                  </w:tcMar>
                </w:tcPr>
                <w:p w14:paraId="058E0FB4" w14:textId="4E36DE95" w:rsidR="00BC28B2" w:rsidRPr="00AF2AD2" w:rsidRDefault="009F5D24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it-IT"/>
                    </w:rPr>
                  </w:pPr>
                  <w:r w:rsidRPr="00AF2AD2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it-IT" w:bidi="ru-RU"/>
                    </w:rPr>
                    <w:t>JULY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8"/>
                    <w:gridCol w:w="438"/>
                    <w:gridCol w:w="437"/>
                    <w:gridCol w:w="437"/>
                    <w:gridCol w:w="437"/>
                    <w:gridCol w:w="437"/>
                    <w:gridCol w:w="437"/>
                  </w:tblGrid>
                  <w:tr w:rsidR="00AF2AD2" w:rsidRPr="00AF2AD2" w14:paraId="575F124C" w14:textId="77777777" w:rsidTr="00BC28B2">
                    <w:trPr>
                      <w:trHeight w:val="113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35FD0FC2" w14:textId="604055E5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</w:tcPr>
                      <w:p w14:paraId="48525520" w14:textId="1F68FCA5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MO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</w:tcPr>
                      <w:p w14:paraId="199889B0" w14:textId="5C7F7A3F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TU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</w:tcPr>
                      <w:p w14:paraId="0BE6EF58" w14:textId="39DCDBFD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WE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</w:tcPr>
                      <w:p w14:paraId="3578C49B" w14:textId="25EF7D05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TH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</w:tcPr>
                      <w:p w14:paraId="751B4CA4" w14:textId="7C36C96D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335823B8" w14:textId="73F55769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AF2AD2" w:rsidRPr="00AF2AD2" w14:paraId="624F4955" w14:textId="77777777" w:rsidTr="00BC28B2">
                    <w:trPr>
                      <w:trHeight w:val="397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54DE03F" w14:textId="06B06C48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A0CDA4" w14:textId="144228EF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FDF70C" w14:textId="3A150D34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3684E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FB8BD4" w14:textId="2B0CEE5B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030499D" w14:textId="576EFA7C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84E0C7" w14:textId="6EAB5C63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FB01CD7" w14:textId="15A49B5E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6C6F5AE3" w14:textId="77777777" w:rsidTr="00BC28B2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16BD2AEE" w14:textId="194B2DD0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224B942" w14:textId="7084F931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5E42027" w14:textId="41EB6F0B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BB21F5C" w14:textId="76F071C0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B69BFD3" w14:textId="62D18E96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2F0CC5B" w14:textId="78A803C1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2ADC9C92" w14:textId="35C7C8D0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6B7CDF53" w14:textId="77777777" w:rsidTr="00BC28B2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06FEAC1B" w14:textId="6FC72358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31D422D" w14:textId="37A12614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480A54B" w14:textId="4C3895FD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6520C49" w14:textId="4CD5641F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4ADFE6B" w14:textId="068DDCA0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2064E07" w14:textId="6EE6CF9F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46EC1F62" w14:textId="591E2CFE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10A30418" w14:textId="77777777" w:rsidTr="00BC28B2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30905323" w14:textId="1F954B68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D2336B" w14:textId="22D5461D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A0B5136" w14:textId="02AC79CC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F374714" w14:textId="1B71E2D3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6AEA886" w14:textId="4F39C18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58409D9" w14:textId="35C6FF5C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457ABC9F" w14:textId="4D4640B3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267B59F9" w14:textId="77777777" w:rsidTr="00BC28B2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58E0C883" w14:textId="7DF4569A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79217B" w14:textId="23601B4A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C0647FF" w14:textId="0EC558A5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804D315" w14:textId="49C4916F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C22B77A" w14:textId="29BCBA71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AE59DE8" w14:textId="7FF12E49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05E7BE47" w14:textId="7AA3F37D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0EC9223A" w14:textId="77777777" w:rsidTr="00BC28B2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6537776D" w14:textId="60315A9A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BED85DD" w14:textId="18898B32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84604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2352D08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D0D32CB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E627A01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2EF4430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6017DEBF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</w:tbl>
                <w:p w14:paraId="31377DC9" w14:textId="77777777" w:rsidR="00BC28B2" w:rsidRPr="00AF2AD2" w:rsidRDefault="00BC28B2" w:rsidP="00BC28B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de-DE"/>
                    </w:rPr>
                  </w:pPr>
                </w:p>
              </w:tc>
              <w:tc>
                <w:tcPr>
                  <w:tcW w:w="242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7"/>
                  </w:tblGrid>
                  <w:tr w:rsidR="00AF2AD2" w:rsidRPr="00AF2AD2" w14:paraId="17126F0B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532C091" w14:textId="0264A5BA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  <w:tr w:rsidR="00AF2AD2" w:rsidRPr="00AF2AD2" w14:paraId="1B78C9D0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93AAFD8" w14:textId="746A4681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AF2AD2" w:rsidRPr="00AF2AD2" w14:paraId="33363B17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3E2E9F6" w14:textId="59127A5A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AF2AD2" w:rsidRPr="00AF2AD2" w14:paraId="1C8E3FD1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285A817" w14:textId="79F5944E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AF2AD2" w:rsidRPr="00AF2AD2" w14:paraId="763B0FDE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832F704" w14:textId="166BE532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AF2AD2" w:rsidRPr="00AF2AD2" w14:paraId="78C25526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2DCB96C" w14:textId="0E4CA1F8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AF2AD2" w:rsidRPr="00AF2AD2" w14:paraId="6A0FB743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24988BE" w14:textId="507CB48B" w:rsidR="00BC28B2" w:rsidRPr="0048641C" w:rsidRDefault="002C4B7D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</w:p>
                    </w:tc>
                  </w:tr>
                </w:tbl>
                <w:p w14:paraId="1A6A6BB8" w14:textId="77777777" w:rsidR="00BC28B2" w:rsidRPr="00AF2AD2" w:rsidRDefault="00BC28B2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402" w:type="pct"/>
                  <w:tcMar>
                    <w:left w:w="0" w:type="dxa"/>
                  </w:tcMar>
                </w:tcPr>
                <w:p w14:paraId="77F68829" w14:textId="3D9317E7" w:rsidR="00BC28B2" w:rsidRPr="00AF2AD2" w:rsidRDefault="009F5D24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de-DE"/>
                    </w:rPr>
                  </w:pPr>
                  <w:r w:rsidRPr="00AF2AD2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de-DE" w:bidi="ru-RU"/>
                    </w:rPr>
                    <w:t>AUGUST</w:t>
                  </w:r>
                </w:p>
                <w:tbl>
                  <w:tblPr>
                    <w:tblStyle w:val="CalendarTable"/>
                    <w:tblW w:w="4989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5"/>
                    <w:gridCol w:w="415"/>
                    <w:gridCol w:w="415"/>
                    <w:gridCol w:w="415"/>
                    <w:gridCol w:w="415"/>
                    <w:gridCol w:w="415"/>
                    <w:gridCol w:w="414"/>
                  </w:tblGrid>
                  <w:tr w:rsidR="00AF2AD2" w:rsidRPr="00AF2AD2" w14:paraId="72E013CA" w14:textId="77777777" w:rsidTr="00BC28B2">
                    <w:trPr>
                      <w:trHeight w:val="113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47D292A4" w14:textId="7B3D5964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SU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</w:tcPr>
                      <w:p w14:paraId="74508041" w14:textId="37123BE3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MO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</w:tcPr>
                      <w:p w14:paraId="4F554648" w14:textId="06E76068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TU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</w:tcPr>
                      <w:p w14:paraId="15761DFD" w14:textId="6819109B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WE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</w:tcPr>
                      <w:p w14:paraId="6F69209D" w14:textId="4BC33F5F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TH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</w:tcPr>
                      <w:p w14:paraId="2F151F99" w14:textId="405E7645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FR</w:t>
                        </w:r>
                      </w:p>
                    </w:tc>
                    <w:tc>
                      <w:tcPr>
                        <w:tcW w:w="712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5869EE19" w14:textId="4EF85B86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AF2AD2" w:rsidRPr="00AF2AD2" w14:paraId="28425FDC" w14:textId="77777777" w:rsidTr="00BC28B2">
                    <w:trPr>
                      <w:trHeight w:val="397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9641D01" w14:textId="307DCE43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B96324" w14:textId="56A11854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F5D24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31D2342" w14:textId="22BA38A6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DE8A3F" w14:textId="10E0E9E2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6A629C" w14:textId="31794F2A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55DEB4" w14:textId="2AFF0F26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44D65AD" w14:textId="111EA97A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7D9F1666" w14:textId="77777777" w:rsidTr="00BC28B2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156455BD" w14:textId="3ACDF50A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539ECD5" w14:textId="13A636B4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A3F718F" w14:textId="4A752D33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EF44E0B" w14:textId="060A1361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62E6B3" w14:textId="5863C67B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390751" w14:textId="65E5EB00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74DA814B" w14:textId="717063F5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6EF542B0" w14:textId="77777777" w:rsidTr="00BC28B2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5B2B4682" w14:textId="429210CC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63CC205" w14:textId="75FBAF16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EBF6AA" w14:textId="5BCFF8AC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E6277C1" w14:textId="5F599642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298F017" w14:textId="4023D4FB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3F9F68" w14:textId="77EE6D1D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53D35F20" w14:textId="04F6AB12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5D0B1CB5" w14:textId="77777777" w:rsidTr="00BC28B2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520C41A3" w14:textId="51CE43F1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B3EF30A" w14:textId="3F668A99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FEA4E4" w14:textId="34FCC915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C08ABFF" w14:textId="02D7F390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BB4880" w14:textId="01D34772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D941CC" w14:textId="4121647B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73BE0D24" w14:textId="001CD3A6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291E0FCD" w14:textId="77777777" w:rsidTr="00BC28B2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0E5924B2" w14:textId="091AC7B1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CE18B72" w14:textId="5E1D87CA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AF5288" w14:textId="5B89BDE6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7FDF523" w14:textId="4853949D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4B20F5E" w14:textId="53278D7C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043FD8" w14:textId="24E56195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6412323C" w14:textId="31077929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5594301D" w14:textId="77777777" w:rsidTr="00BC28B2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0150E373" w14:textId="1395C672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7325A31" w14:textId="14D371B2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BAD21D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71B4603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59CE5F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C4F139D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10B046AE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</w:tr>
                </w:tbl>
                <w:p w14:paraId="71E1777A" w14:textId="77777777" w:rsidR="00BC28B2" w:rsidRPr="00AF2AD2" w:rsidRDefault="00BC28B2" w:rsidP="00BC28B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de-DE"/>
                    </w:rPr>
                  </w:pPr>
                </w:p>
              </w:tc>
              <w:tc>
                <w:tcPr>
                  <w:tcW w:w="242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7"/>
                  </w:tblGrid>
                  <w:tr w:rsidR="00AF2AD2" w:rsidRPr="00AF2AD2" w14:paraId="013D0286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559CDE8" w14:textId="6A367223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  <w:tr w:rsidR="00AF2AD2" w:rsidRPr="00AF2AD2" w14:paraId="51CD4F94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C966C81" w14:textId="083039CD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AF2AD2" w:rsidRPr="00AF2AD2" w14:paraId="6A57B7E4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C72C761" w14:textId="7BB3B178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AF2AD2" w:rsidRPr="00AF2AD2" w14:paraId="43252E41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23695FF" w14:textId="691818EB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AF2AD2" w:rsidRPr="00AF2AD2" w14:paraId="49C1AE5D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46C4C8F" w14:textId="56ECE92C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AF2AD2" w:rsidRPr="00AF2AD2" w14:paraId="27D59C6F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64B0A44" w14:textId="37B2E625" w:rsidR="00BC28B2" w:rsidRPr="0048641C" w:rsidRDefault="0048641C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AF2AD2" w:rsidRPr="00AF2AD2" w14:paraId="328DB685" w14:textId="77777777" w:rsidTr="00AF2AD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8DF1DF9" w14:textId="77777777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3947A6CB" w14:textId="77777777" w:rsidR="00BC28B2" w:rsidRPr="00AF2AD2" w:rsidRDefault="00BC28B2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402" w:type="pct"/>
                  <w:tcMar>
                    <w:left w:w="0" w:type="dxa"/>
                  </w:tcMar>
                </w:tcPr>
                <w:p w14:paraId="019FD6B9" w14:textId="2056707B" w:rsidR="00BC28B2" w:rsidRPr="00AF2AD2" w:rsidRDefault="009F5D24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de-DE"/>
                    </w:rPr>
                  </w:pPr>
                  <w:r w:rsidRPr="00AF2AD2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de-DE"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3"/>
                    <w:gridCol w:w="414"/>
                    <w:gridCol w:w="416"/>
                    <w:gridCol w:w="416"/>
                    <w:gridCol w:w="416"/>
                    <w:gridCol w:w="416"/>
                    <w:gridCol w:w="415"/>
                  </w:tblGrid>
                  <w:tr w:rsidR="00AF2AD2" w:rsidRPr="00AF2AD2" w14:paraId="7B7EB318" w14:textId="77777777" w:rsidTr="00BC28B2">
                    <w:trPr>
                      <w:trHeight w:val="113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6BFD38D8" w14:textId="0D5AA533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SU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</w:tcPr>
                      <w:p w14:paraId="6C7A94CD" w14:textId="25FE5183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MO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</w:tcPr>
                      <w:p w14:paraId="35AB7C3A" w14:textId="04EE7874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TU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</w:tcPr>
                      <w:p w14:paraId="0EC98B60" w14:textId="048593B7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WE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</w:tcPr>
                      <w:p w14:paraId="64F48E3B" w14:textId="1CA5BC21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TH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</w:tcPr>
                      <w:p w14:paraId="15015BA8" w14:textId="3654FCD3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FR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7025F6EC" w14:textId="1AADC816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AF2AD2" w:rsidRPr="00AF2AD2" w14:paraId="7913F74B" w14:textId="77777777" w:rsidTr="00BC28B2">
                    <w:trPr>
                      <w:trHeight w:val="397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A98732" w14:textId="4DD4F890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B45D28" w14:textId="4E6FFD15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3684E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66B91F" w14:textId="01EC57BB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D8C230" w14:textId="3D7F898D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9E82CE" w14:textId="79EF403E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0CEABC" w14:textId="1B9772C1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995F63B" w14:textId="69FB7E71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4BEBB073" w14:textId="77777777" w:rsidTr="00BC28B2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0E02EB7D" w14:textId="4B484C25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110DBFA" w14:textId="5ED45419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D3B6D3" w14:textId="4C447B9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198E8D" w14:textId="73F63E16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7E7F27" w14:textId="75B51649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E0E365" w14:textId="07D5964C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0F806692" w14:textId="492C41D3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310AA00A" w14:textId="77777777" w:rsidTr="00BC28B2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2BDD1B92" w14:textId="3304323F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778A2D" w14:textId="37616A82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FCCDE4" w14:textId="3F94D410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739319" w14:textId="2B7C4E70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DEF5E1" w14:textId="72BC374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8BA3BD" w14:textId="084F0F1C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29154BD3" w14:textId="06C8D15A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13D38406" w14:textId="77777777" w:rsidTr="00BC28B2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7FAA76EC" w14:textId="5C53CB49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9A12D07" w14:textId="499E0904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7493198" w14:textId="21142C69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007C11" w14:textId="5E14A6A1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A48EF0" w14:textId="70173A42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0C6334" w14:textId="41A7E9F2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5546AFCF" w14:textId="1F896A8A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04216C25" w14:textId="77777777" w:rsidTr="00BC28B2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347C9C44" w14:textId="3DB3FD8D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B83BE7C" w14:textId="6C96F9B9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2F7675" w14:textId="2FD6D393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FE0576C" w14:textId="0058DB3D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8699E1" w14:textId="4F411FA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CA502B" w14:textId="0E45DFFB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267225D0" w14:textId="034BA9FF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84604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632DD87E" w14:textId="77777777" w:rsidTr="00BC28B2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113E67D0" w14:textId="2AE689E8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84604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84604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2215C06" w14:textId="2EA10F2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D41443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1A567D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74AE89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F588F4A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137DFBB4" w14:textId="77777777" w:rsidR="00BC28B2" w:rsidRPr="00AF2AD2" w:rsidRDefault="00BC28B2" w:rsidP="00BC28B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</w:tr>
                </w:tbl>
                <w:p w14:paraId="43A637F0" w14:textId="77777777" w:rsidR="00BC28B2" w:rsidRPr="00AF2AD2" w:rsidRDefault="00BC28B2" w:rsidP="00BC28B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de-DE"/>
                    </w:rPr>
                  </w:pPr>
                </w:p>
              </w:tc>
            </w:tr>
            <w:tr w:rsidR="00AF2AD2" w:rsidRPr="00AF2AD2" w14:paraId="66BA6522" w14:textId="77777777" w:rsidTr="00BC28B2">
              <w:tblPrEx>
                <w:tblCellMar>
                  <w:top w:w="170" w:type="dxa"/>
                  <w:left w:w="284" w:type="dxa"/>
                  <w:bottom w:w="170" w:type="dxa"/>
                  <w:right w:w="284" w:type="dxa"/>
                </w:tblCellMar>
              </w:tblPrEx>
              <w:trPr>
                <w:trHeight w:val="2800"/>
              </w:trPr>
              <w:tc>
                <w:tcPr>
                  <w:tcW w:w="242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7"/>
                  </w:tblGrid>
                  <w:tr w:rsidR="00AF2AD2" w:rsidRPr="00AF2AD2" w14:paraId="0CADFD49" w14:textId="77777777" w:rsidTr="0012165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E9CB3E3" w14:textId="557EC7AB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  <w:tr w:rsidR="00AF2AD2" w:rsidRPr="00AF2AD2" w14:paraId="1FE16A00" w14:textId="77777777" w:rsidTr="0012165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9DA89B4" w14:textId="12BA7F5D" w:rsidR="00BC28B2" w:rsidRPr="0048641C" w:rsidRDefault="0048641C" w:rsidP="0012165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AF2AD2" w:rsidRPr="00AF2AD2" w14:paraId="5EA86BA8" w14:textId="77777777" w:rsidTr="0012165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5AC50E7" w14:textId="51AA2E49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4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AF2AD2" w:rsidRPr="00AF2AD2" w14:paraId="1EFA4133" w14:textId="77777777" w:rsidTr="0012165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E36FFA4" w14:textId="10E188FE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4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AF2AD2" w:rsidRPr="00AF2AD2" w14:paraId="0A347674" w14:textId="77777777" w:rsidTr="0012165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1A3F681" w14:textId="3FBD79C9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4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AF2AD2" w:rsidRPr="00AF2AD2" w14:paraId="33931C2D" w14:textId="77777777" w:rsidTr="0012165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9B0ED7A" w14:textId="0E70F115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4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AF2AD2" w:rsidRPr="00AF2AD2" w14:paraId="58F63B46" w14:textId="77777777" w:rsidTr="0012165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DACCB0B" w14:textId="31C493AC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3938F9E" w14:textId="77777777" w:rsidR="00BC28B2" w:rsidRPr="00AF2AD2" w:rsidRDefault="00BC28B2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1470" w:type="pct"/>
                  <w:tcMar>
                    <w:left w:w="0" w:type="dxa"/>
                  </w:tcMar>
                </w:tcPr>
                <w:p w14:paraId="794CDF8E" w14:textId="588945BD" w:rsidR="00BC28B2" w:rsidRPr="00AF2AD2" w:rsidRDefault="009F5D24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de-DE"/>
                    </w:rPr>
                  </w:pPr>
                  <w:r w:rsidRPr="00AF2AD2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de-DE" w:bidi="ru-RU"/>
                    </w:rPr>
                    <w:t>OCTOBER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9"/>
                    <w:gridCol w:w="437"/>
                    <w:gridCol w:w="437"/>
                    <w:gridCol w:w="437"/>
                    <w:gridCol w:w="437"/>
                    <w:gridCol w:w="437"/>
                    <w:gridCol w:w="436"/>
                  </w:tblGrid>
                  <w:tr w:rsidR="00AF2AD2" w:rsidRPr="00AF2AD2" w14:paraId="41C4F95B" w14:textId="77777777" w:rsidTr="00384604">
                    <w:trPr>
                      <w:trHeight w:val="113"/>
                    </w:trPr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15293B22" w14:textId="787508EE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SU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</w:tcPr>
                      <w:p w14:paraId="69CE343B" w14:textId="4BCF2AD8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MO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</w:tcPr>
                      <w:p w14:paraId="26B6B412" w14:textId="62F5CD35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TU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</w:tcPr>
                      <w:p w14:paraId="4A26DAF3" w14:textId="430B8A98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WE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</w:tcPr>
                      <w:p w14:paraId="4FAA6FE6" w14:textId="2CC9F5B7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TH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</w:tcPr>
                      <w:p w14:paraId="5893994E" w14:textId="7B8784DB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FR</w:t>
                        </w:r>
                      </w:p>
                    </w:tc>
                    <w:tc>
                      <w:tcPr>
                        <w:tcW w:w="712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316D1B81" w14:textId="483E489E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AF2AD2" w:rsidRPr="00AF2AD2" w14:paraId="7B86225A" w14:textId="77777777" w:rsidTr="00384604">
                    <w:trPr>
                      <w:trHeight w:val="397"/>
                    </w:trPr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3C9EFB90" w14:textId="741311ED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3A25A58B" w14:textId="2ECDC8B7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514CA45B" w14:textId="26B79D99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044A0F41" w14:textId="7AD4AB6F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3684E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2837DC13" w14:textId="41A30894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020285DF" w14:textId="7120042E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35D65BA2" w14:textId="66DEC8BE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677E7246" w14:textId="77777777" w:rsidTr="00384604">
                    <w:trPr>
                      <w:trHeight w:val="397"/>
                    </w:trPr>
                    <w:tc>
                      <w:tcPr>
                        <w:tcW w:w="717" w:type="pct"/>
                        <w:shd w:val="clear" w:color="auto" w:fill="F2F2F2" w:themeFill="background1" w:themeFillShade="F2"/>
                      </w:tcPr>
                      <w:p w14:paraId="63E0D8FE" w14:textId="15C9B59A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3F183AE" w14:textId="58783F77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3558A45" w14:textId="41F60462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3A64DAA" w14:textId="708EF55C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DFE2902" w14:textId="21DB44A3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A77F8AF" w14:textId="2D3076EE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478C2BF0" w14:textId="7A55C2D5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1013BB90" w14:textId="77777777" w:rsidTr="00384604">
                    <w:trPr>
                      <w:trHeight w:val="397"/>
                    </w:trPr>
                    <w:tc>
                      <w:tcPr>
                        <w:tcW w:w="717" w:type="pct"/>
                        <w:shd w:val="clear" w:color="auto" w:fill="F2F2F2" w:themeFill="background1" w:themeFillShade="F2"/>
                      </w:tcPr>
                      <w:p w14:paraId="78F2CA55" w14:textId="40955A7F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5491618" w14:textId="50E843B9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FE149E5" w14:textId="7CAAF1EE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0DCB25A" w14:textId="1BD233E2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DB31091" w14:textId="7D4CA902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98F7DD7" w14:textId="75F2CF48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50DB81EA" w14:textId="485844F9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6108550D" w14:textId="77777777" w:rsidTr="00384604">
                    <w:trPr>
                      <w:trHeight w:val="397"/>
                    </w:trPr>
                    <w:tc>
                      <w:tcPr>
                        <w:tcW w:w="717" w:type="pct"/>
                        <w:shd w:val="clear" w:color="auto" w:fill="F2F2F2" w:themeFill="background1" w:themeFillShade="F2"/>
                      </w:tcPr>
                      <w:p w14:paraId="600F36B6" w14:textId="2042EFFA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2B2D52F" w14:textId="7F969261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1A94995" w14:textId="501260D0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678CD58" w14:textId="1444B9A6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36A783E" w14:textId="3D2144CE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693C31B" w14:textId="42ADAEE1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5DB0C1D1" w14:textId="4C3EB53A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18996EBD" w14:textId="77777777" w:rsidTr="00384604">
                    <w:trPr>
                      <w:trHeight w:val="397"/>
                    </w:trPr>
                    <w:tc>
                      <w:tcPr>
                        <w:tcW w:w="717" w:type="pct"/>
                        <w:shd w:val="clear" w:color="auto" w:fill="F2F2F2" w:themeFill="background1" w:themeFillShade="F2"/>
                      </w:tcPr>
                      <w:p w14:paraId="17B3C3AB" w14:textId="21EF041F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66638D5" w14:textId="056B1E4D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A9F28AE" w14:textId="5D101A19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6E88B3B" w14:textId="211E9DC1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2321F30" w14:textId="0B298915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7E35C97" w14:textId="083DDF34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2863D2C4" w14:textId="2F8D2A45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06A33322" w14:textId="77777777" w:rsidTr="00384604">
                    <w:trPr>
                      <w:trHeight w:val="397"/>
                    </w:trPr>
                    <w:tc>
                      <w:tcPr>
                        <w:tcW w:w="717" w:type="pct"/>
                        <w:shd w:val="clear" w:color="auto" w:fill="F2F2F2" w:themeFill="background1" w:themeFillShade="F2"/>
                      </w:tcPr>
                      <w:p w14:paraId="513A11B7" w14:textId="731FF863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BC67724" w14:textId="61C814D8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7D57BDD" w14:textId="77777777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63FDBAAE" w14:textId="77777777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17EF868C" w14:textId="77777777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5B095A76" w14:textId="77777777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10E04426" w14:textId="77777777" w:rsidR="00384604" w:rsidRPr="00AF2AD2" w:rsidRDefault="00384604" w:rsidP="0038460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</w:tr>
                </w:tbl>
                <w:p w14:paraId="7EF98459" w14:textId="77777777" w:rsidR="00BC28B2" w:rsidRPr="00AF2AD2" w:rsidRDefault="00BC28B2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val="de-DE" w:bidi="ru-RU"/>
                    </w:rPr>
                  </w:pPr>
                </w:p>
              </w:tc>
              <w:tc>
                <w:tcPr>
                  <w:tcW w:w="242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7"/>
                  </w:tblGrid>
                  <w:tr w:rsidR="00AF2AD2" w:rsidRPr="00AF2AD2" w14:paraId="572A42AF" w14:textId="77777777" w:rsidTr="0012165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DED6436" w14:textId="4756516E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  <w:tr w:rsidR="00AF2AD2" w:rsidRPr="00AF2AD2" w14:paraId="266A28C9" w14:textId="77777777" w:rsidTr="0012165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B4D0FF7" w14:textId="14D10C0D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4</w:t>
                        </w:r>
                        <w:r w:rsidR="00384604"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AF2AD2" w:rsidRPr="00AF2AD2" w14:paraId="37A9F591" w14:textId="77777777" w:rsidTr="0012165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1AB6762" w14:textId="40031970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4</w:t>
                        </w:r>
                        <w:r w:rsidR="00384604"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AF2AD2" w:rsidRPr="00AF2AD2" w14:paraId="0F2C1AF6" w14:textId="77777777" w:rsidTr="0012165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E3E82C9" w14:textId="0E4D4249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4</w:t>
                        </w:r>
                        <w:r w:rsidR="00384604"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AF2AD2" w:rsidRPr="00AF2AD2" w14:paraId="357AF47D" w14:textId="77777777" w:rsidTr="0012165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A12FCDA" w14:textId="7A1B71C0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4</w:t>
                        </w:r>
                        <w:r w:rsidR="00384604"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AF2AD2" w:rsidRPr="00AF2AD2" w14:paraId="72F3F998" w14:textId="77777777" w:rsidTr="0012165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9022937" w14:textId="1C4CFB22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4</w:t>
                        </w:r>
                        <w:r w:rsidR="00384604"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AF2AD2" w:rsidRPr="00AF2AD2" w14:paraId="6DE74E88" w14:textId="77777777" w:rsidTr="0012165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4BB3B86" w14:textId="1FD090B5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45575686" w14:textId="77777777" w:rsidR="00BC28B2" w:rsidRPr="00AF2AD2" w:rsidRDefault="00BC28B2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1402" w:type="pct"/>
                  <w:tcMar>
                    <w:left w:w="0" w:type="dxa"/>
                  </w:tcMar>
                </w:tcPr>
                <w:p w14:paraId="5DBCA2DA" w14:textId="6DF8D64A" w:rsidR="00BC28B2" w:rsidRPr="00AF2AD2" w:rsidRDefault="009F5D24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de-DE"/>
                    </w:rPr>
                  </w:pPr>
                  <w:r w:rsidRPr="00AF2AD2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de-DE" w:bidi="ru-RU"/>
                    </w:rPr>
                    <w:t>NOVEMBER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4"/>
                    <w:gridCol w:w="414"/>
                    <w:gridCol w:w="416"/>
                    <w:gridCol w:w="416"/>
                    <w:gridCol w:w="416"/>
                    <w:gridCol w:w="416"/>
                    <w:gridCol w:w="414"/>
                  </w:tblGrid>
                  <w:tr w:rsidR="00AF2AD2" w:rsidRPr="00AF2AD2" w14:paraId="161D68C1" w14:textId="77777777" w:rsidTr="0048641C">
                    <w:trPr>
                      <w:trHeight w:val="113"/>
                    </w:trPr>
                    <w:tc>
                      <w:tcPr>
                        <w:tcW w:w="711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28C07152" w14:textId="271D9E0B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SU</w:t>
                        </w:r>
                      </w:p>
                    </w:tc>
                    <w:tc>
                      <w:tcPr>
                        <w:tcW w:w="712" w:type="pct"/>
                        <w:tcBorders>
                          <w:bottom w:val="single" w:sz="4" w:space="0" w:color="auto"/>
                        </w:tcBorders>
                      </w:tcPr>
                      <w:p w14:paraId="79C80E62" w14:textId="7C3B547E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</w:tcPr>
                      <w:p w14:paraId="0ADCBD44" w14:textId="25E360B8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TU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</w:tcPr>
                      <w:p w14:paraId="51559053" w14:textId="5D260728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WE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</w:tcPr>
                      <w:p w14:paraId="5A8EA9F3" w14:textId="7FA58815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TH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</w:tcPr>
                      <w:p w14:paraId="2E1ABB66" w14:textId="4BB5B259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FR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52941604" w14:textId="4F65297A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48641C" w:rsidRPr="00AF2AD2" w14:paraId="42FBAF2C" w14:textId="77777777" w:rsidTr="0048641C">
                    <w:trPr>
                      <w:trHeight w:val="397"/>
                    </w:trPr>
                    <w:tc>
                      <w:tcPr>
                        <w:tcW w:w="711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01486AAA" w14:textId="30CF9760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tcBorders>
                          <w:top w:val="single" w:sz="4" w:space="0" w:color="auto"/>
                        </w:tcBorders>
                      </w:tcPr>
                      <w:p w14:paraId="5230B839" w14:textId="3AF5359B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321852F4" w14:textId="2D9FBD91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6A331D53" w14:textId="5B9FCE01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45F8EC51" w14:textId="7CE5FD55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798EC03B" w14:textId="632AD884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74718B58" w14:textId="746BEDE3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41C" w:rsidRPr="00AF2AD2" w14:paraId="6F827BC2" w14:textId="77777777" w:rsidTr="0048641C">
                    <w:trPr>
                      <w:trHeight w:val="397"/>
                    </w:trPr>
                    <w:tc>
                      <w:tcPr>
                        <w:tcW w:w="711" w:type="pct"/>
                        <w:shd w:val="clear" w:color="auto" w:fill="F2F2F2" w:themeFill="background1" w:themeFillShade="F2"/>
                      </w:tcPr>
                      <w:p w14:paraId="4C7BFCBB" w14:textId="60DC2B9B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4B9B724A" w14:textId="029CA9A2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57C715A" w14:textId="3FB4FED9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21555D3" w14:textId="5CBB91B7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78A481B" w14:textId="6EEE5A3D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FD2674" w14:textId="70AA7B42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20B8E052" w14:textId="7061B7F8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41C" w:rsidRPr="00AF2AD2" w14:paraId="358926F8" w14:textId="77777777" w:rsidTr="0048641C">
                    <w:trPr>
                      <w:trHeight w:val="397"/>
                    </w:trPr>
                    <w:tc>
                      <w:tcPr>
                        <w:tcW w:w="711" w:type="pct"/>
                        <w:shd w:val="clear" w:color="auto" w:fill="F2F2F2" w:themeFill="background1" w:themeFillShade="F2"/>
                      </w:tcPr>
                      <w:p w14:paraId="7BD2B6BC" w14:textId="56D75826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5DB954D6" w14:textId="04F79DF6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9F89067" w14:textId="3093FD20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FC88028" w14:textId="34236964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9E955FA" w14:textId="00F0362D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7940A52" w14:textId="33B1555C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655CD5F6" w14:textId="532574C5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41C" w:rsidRPr="00AF2AD2" w14:paraId="5A998BED" w14:textId="77777777" w:rsidTr="0048641C">
                    <w:trPr>
                      <w:trHeight w:val="397"/>
                    </w:trPr>
                    <w:tc>
                      <w:tcPr>
                        <w:tcW w:w="711" w:type="pct"/>
                        <w:shd w:val="clear" w:color="auto" w:fill="F2F2F2" w:themeFill="background1" w:themeFillShade="F2"/>
                      </w:tcPr>
                      <w:p w14:paraId="69A8C172" w14:textId="3D18E067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0A122BF4" w14:textId="1CDBDD7F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62CD494" w14:textId="0B3C356F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0E420A9" w14:textId="1DD85F2B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AC5C6A4" w14:textId="57299183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06253D9" w14:textId="16B39772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6737969A" w14:textId="760192E8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41C" w:rsidRPr="00AF2AD2" w14:paraId="7F073D19" w14:textId="77777777" w:rsidTr="0048641C">
                    <w:trPr>
                      <w:trHeight w:val="397"/>
                    </w:trPr>
                    <w:tc>
                      <w:tcPr>
                        <w:tcW w:w="711" w:type="pct"/>
                        <w:shd w:val="clear" w:color="auto" w:fill="F2F2F2" w:themeFill="background1" w:themeFillShade="F2"/>
                      </w:tcPr>
                      <w:p w14:paraId="4F99F836" w14:textId="501E9927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60D405C8" w14:textId="5EC2F7F0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EEC583" w14:textId="5E0A7A03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1C1619" w14:textId="01FD521A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78878F4" w14:textId="284E1F65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994E124" w14:textId="0E129FE9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7F8DD3E7" w14:textId="7AB3E9D8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8641C" w:rsidRPr="00AF2AD2" w14:paraId="08F718B6" w14:textId="77777777" w:rsidTr="0048641C">
                    <w:trPr>
                      <w:trHeight w:val="397"/>
                    </w:trPr>
                    <w:tc>
                      <w:tcPr>
                        <w:tcW w:w="711" w:type="pct"/>
                        <w:shd w:val="clear" w:color="auto" w:fill="F2F2F2" w:themeFill="background1" w:themeFillShade="F2"/>
                      </w:tcPr>
                      <w:p w14:paraId="53BFF5C5" w14:textId="359DC919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</w:tcPr>
                      <w:p w14:paraId="064472FE" w14:textId="72126F4B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8641C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AFC2762" w14:textId="77777777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716" w:type="pct"/>
                      </w:tcPr>
                      <w:p w14:paraId="067F9B6B" w14:textId="77777777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716" w:type="pct"/>
                      </w:tcPr>
                      <w:p w14:paraId="687A0FEA" w14:textId="77777777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716" w:type="pct"/>
                      </w:tcPr>
                      <w:p w14:paraId="2DC17F1E" w14:textId="77777777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73366615" w14:textId="77777777" w:rsidR="0048641C" w:rsidRPr="0048641C" w:rsidRDefault="0048641C" w:rsidP="0048641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</w:tr>
                </w:tbl>
                <w:p w14:paraId="429F26D3" w14:textId="77777777" w:rsidR="00BC28B2" w:rsidRPr="00AF2AD2" w:rsidRDefault="00BC28B2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val="de-DE" w:bidi="ru-RU"/>
                    </w:rPr>
                  </w:pPr>
                </w:p>
              </w:tc>
              <w:tc>
                <w:tcPr>
                  <w:tcW w:w="242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7"/>
                  </w:tblGrid>
                  <w:tr w:rsidR="00AF2AD2" w:rsidRPr="00AF2AD2" w14:paraId="468CA390" w14:textId="77777777" w:rsidTr="0012165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A7BB2F2" w14:textId="45C590F1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  <w:tr w:rsidR="00AF2AD2" w:rsidRPr="00AF2AD2" w14:paraId="68FC1737" w14:textId="77777777" w:rsidTr="0012165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C6BA741" w14:textId="48940D39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4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AF2AD2" w:rsidRPr="00AF2AD2" w14:paraId="4CCBB30A" w14:textId="77777777" w:rsidTr="0012165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A13986F" w14:textId="7829CEB4" w:rsidR="00BC28B2" w:rsidRPr="0048641C" w:rsidRDefault="0048641C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AF2AD2" w:rsidRPr="00AF2AD2" w14:paraId="4CFDCF7D" w14:textId="77777777" w:rsidTr="0012165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DA062DF" w14:textId="50178580" w:rsidR="00BC28B2" w:rsidRPr="0048641C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5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AF2AD2" w:rsidRPr="00AF2AD2" w14:paraId="6EF2AC73" w14:textId="77777777" w:rsidTr="0012165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00DDD61" w14:textId="306FFD78" w:rsidR="00BC28B2" w:rsidRPr="0048641C" w:rsidRDefault="0033684E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5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AF2AD2" w:rsidRPr="00AF2AD2" w14:paraId="09B47E1C" w14:textId="77777777" w:rsidTr="0012165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ECEAC4A" w14:textId="0154FD9F" w:rsidR="00BC28B2" w:rsidRPr="00AF2AD2" w:rsidRDefault="002C4B7D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  <w:r w:rsidRPr="00AF2AD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="0048641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AF2AD2" w:rsidRPr="00AF2AD2" w14:paraId="539C55A2" w14:textId="77777777" w:rsidTr="00121652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C56A8F3" w14:textId="6B5CED20" w:rsidR="00BC28B2" w:rsidRPr="00AF2AD2" w:rsidRDefault="00BC28B2" w:rsidP="00BC28B2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EA145D1" w14:textId="77777777" w:rsidR="00BC28B2" w:rsidRPr="00AF2AD2" w:rsidRDefault="00BC28B2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1402" w:type="pct"/>
                  <w:tcMar>
                    <w:left w:w="0" w:type="dxa"/>
                  </w:tcMar>
                </w:tcPr>
                <w:p w14:paraId="2F8DFC4C" w14:textId="3A992CC8" w:rsidR="00BC28B2" w:rsidRPr="00AF2AD2" w:rsidRDefault="009F5D24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de-DE"/>
                    </w:rPr>
                  </w:pPr>
                  <w:r w:rsidRPr="00AF2AD2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8"/>
                      <w:szCs w:val="38"/>
                      <w:lang w:val="de-DE" w:bidi="ru-RU"/>
                    </w:rPr>
                    <w:t>DECEMBER</w:t>
                  </w:r>
                </w:p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6"/>
                    <w:gridCol w:w="416"/>
                    <w:gridCol w:w="416"/>
                    <w:gridCol w:w="414"/>
                    <w:gridCol w:w="415"/>
                    <w:gridCol w:w="415"/>
                    <w:gridCol w:w="413"/>
                  </w:tblGrid>
                  <w:tr w:rsidR="00AF2AD2" w:rsidRPr="00AF2AD2" w14:paraId="1B95CE35" w14:textId="77777777" w:rsidTr="0033684E">
                    <w:trPr>
                      <w:trHeight w:val="113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7514BE48" w14:textId="07F0A56F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SU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</w:tcPr>
                      <w:p w14:paraId="37D4C5B8" w14:textId="32FA0E43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</w:tcPr>
                      <w:p w14:paraId="78B1FD88" w14:textId="35D1AC6C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TU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</w:tcPr>
                      <w:p w14:paraId="5F583481" w14:textId="3076923B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WE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</w:tcPr>
                      <w:p w14:paraId="55E31A7E" w14:textId="3B6F3B8F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TH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</w:tcPr>
                      <w:p w14:paraId="047C479E" w14:textId="3B39B69D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FR</w:t>
                        </w:r>
                      </w:p>
                    </w:tc>
                    <w:tc>
                      <w:tcPr>
                        <w:tcW w:w="711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2ED424D5" w14:textId="3425BEC7" w:rsidR="00BC28B2" w:rsidRPr="00AF2AD2" w:rsidRDefault="009F5D24" w:rsidP="00BC28B2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AF2AD2" w:rsidRPr="00AF2AD2" w14:paraId="0C5083BC" w14:textId="77777777" w:rsidTr="0033684E">
                    <w:trPr>
                      <w:trHeight w:val="397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147E06" w14:textId="46DF3D1B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""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633A3EA" w14:textId="7898A352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242BE3" w14:textId="51F89EDA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F2AD2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B48240" w14:textId="613D2730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F5A279" w14:textId="47369842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“четверг"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66D1E6" w14:textId="61A35694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“пятница"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8F4B81" w14:textId="214F2728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73738B30" w14:textId="77777777" w:rsidTr="0033684E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7DA7E0B" w14:textId="6BCEF25F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222F0E" w14:textId="7ACA8FD8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741BBC" w14:textId="5D3B7955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758A123" w14:textId="24657082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E2A8B24" w14:textId="4523C400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128AC3D" w14:textId="44A2D998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10645091" w14:textId="480BB732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228E13D4" w14:textId="77777777" w:rsidTr="0033684E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2AFA4D7" w14:textId="37783768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75399A9" w14:textId="01EE9E96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3A9BCB" w14:textId="41E6746A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C77ABD0" w14:textId="24191E40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6072826" w14:textId="08C84277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B9C0E9F" w14:textId="7BD20F7D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2CE9DB48" w14:textId="2831DD02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293192E6" w14:textId="77777777" w:rsidTr="0033684E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F9B681C" w14:textId="24C8C041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7F5C793" w14:textId="229D8004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AF61E3B" w14:textId="5F0BE5E5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EF29062" w14:textId="43D158D7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A99B601" w14:textId="1EA34F27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5E7F2E5" w14:textId="4274AD16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6E5E0D4F" w14:textId="3B3033CA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5250475A" w14:textId="77777777" w:rsidTr="0033684E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6DDD5D7D" w14:textId="2322B010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587FBE" w14:textId="58877248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97543" w14:textId="109D79B7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78471FE" w14:textId="061F4FBB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F15F145" w14:textId="06DFEE50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7D5AF4B" w14:textId="6AB528EB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3BB2B82C" w14:textId="42333ACD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F2AD2" w:rsidRPr="00AF2AD2" w14:paraId="0AD2FAF2" w14:textId="77777777" w:rsidTr="0033684E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6CCE1997" w14:textId="0451B79A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4B7D"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B8A427" w14:textId="60DFCDC1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641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F2AD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7E2E07" w14:textId="77777777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2B8B5C9" w14:textId="77777777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322A194" w14:textId="77777777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29DA880" w14:textId="77777777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4555E22F" w14:textId="77777777" w:rsidR="0033684E" w:rsidRPr="00AF2AD2" w:rsidRDefault="0033684E" w:rsidP="0033684E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de-DE"/>
                          </w:rPr>
                        </w:pPr>
                      </w:p>
                    </w:tc>
                  </w:tr>
                </w:tbl>
                <w:p w14:paraId="3C00429C" w14:textId="77777777" w:rsidR="00BC28B2" w:rsidRPr="00AF2AD2" w:rsidRDefault="00BC28B2" w:rsidP="00BC28B2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val="de-DE" w:bidi="ru-RU"/>
                    </w:rPr>
                  </w:pPr>
                </w:p>
              </w:tc>
            </w:tr>
          </w:tbl>
          <w:p w14:paraId="1A5B6E03" w14:textId="2CC03F92" w:rsidR="00E50BDE" w:rsidRPr="00AF2AD2" w:rsidRDefault="00E50BDE" w:rsidP="00BC28B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8"/>
                <w:szCs w:val="28"/>
                <w:lang w:val="de-DE"/>
              </w:rPr>
            </w:pPr>
          </w:p>
        </w:tc>
      </w:tr>
    </w:tbl>
    <w:p w14:paraId="2B3E424A" w14:textId="1E745D66" w:rsidR="00F93E3B" w:rsidRPr="00AF2AD2" w:rsidRDefault="008C7AC8" w:rsidP="00BC28B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de-DE"/>
        </w:rPr>
      </w:pPr>
      <w:r w:rsidRPr="00AF2AD2">
        <w:rPr>
          <w:rFonts w:ascii="Arial Narrow" w:hAnsi="Arial Narrow"/>
          <w:b/>
          <w:bCs/>
          <w:noProof/>
          <w:color w:val="auto"/>
          <w:sz w:val="28"/>
          <w:szCs w:val="28"/>
          <w:lang w:val="de-DE"/>
        </w:rPr>
        <w:t xml:space="preserve"> </w:t>
      </w:r>
    </w:p>
    <w:sectPr w:rsidR="00F93E3B" w:rsidRPr="00AF2AD2" w:rsidSect="009F5D24">
      <w:pgSz w:w="12240" w:h="15840" w:code="1"/>
      <w:pgMar w:top="567" w:right="340" w:bottom="567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8C5B8" w14:textId="77777777" w:rsidR="00120516" w:rsidRDefault="00120516">
      <w:pPr>
        <w:spacing w:after="0"/>
      </w:pPr>
      <w:r>
        <w:separator/>
      </w:r>
    </w:p>
  </w:endnote>
  <w:endnote w:type="continuationSeparator" w:id="0">
    <w:p w14:paraId="5E8406DE" w14:textId="77777777" w:rsidR="00120516" w:rsidRDefault="001205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720F5" w14:textId="77777777" w:rsidR="00120516" w:rsidRDefault="00120516">
      <w:pPr>
        <w:spacing w:after="0"/>
      </w:pPr>
      <w:r>
        <w:separator/>
      </w:r>
    </w:p>
  </w:footnote>
  <w:footnote w:type="continuationSeparator" w:id="0">
    <w:p w14:paraId="6A3D122C" w14:textId="77777777" w:rsidR="00120516" w:rsidRDefault="0012051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воскресенье"/>
  </w:docVars>
  <w:rsids>
    <w:rsidRoot w:val="00285C1D"/>
    <w:rsid w:val="0004206A"/>
    <w:rsid w:val="0005357B"/>
    <w:rsid w:val="00071356"/>
    <w:rsid w:val="00097A25"/>
    <w:rsid w:val="000A3CC2"/>
    <w:rsid w:val="000A510F"/>
    <w:rsid w:val="000A5A57"/>
    <w:rsid w:val="00111F7C"/>
    <w:rsid w:val="00120516"/>
    <w:rsid w:val="00121652"/>
    <w:rsid w:val="001274F3"/>
    <w:rsid w:val="00151CCE"/>
    <w:rsid w:val="001547B3"/>
    <w:rsid w:val="00190EE8"/>
    <w:rsid w:val="001B01F9"/>
    <w:rsid w:val="001C41F9"/>
    <w:rsid w:val="001F3360"/>
    <w:rsid w:val="00240D4D"/>
    <w:rsid w:val="002562E7"/>
    <w:rsid w:val="00285C1D"/>
    <w:rsid w:val="002C4B7D"/>
    <w:rsid w:val="002F4A28"/>
    <w:rsid w:val="003327F5"/>
    <w:rsid w:val="0033684E"/>
    <w:rsid w:val="00340CAF"/>
    <w:rsid w:val="00384604"/>
    <w:rsid w:val="003B00A8"/>
    <w:rsid w:val="003C0D41"/>
    <w:rsid w:val="003E085C"/>
    <w:rsid w:val="003E7B3A"/>
    <w:rsid w:val="00416364"/>
    <w:rsid w:val="00431B29"/>
    <w:rsid w:val="00440416"/>
    <w:rsid w:val="00462EAD"/>
    <w:rsid w:val="0048641C"/>
    <w:rsid w:val="004A6170"/>
    <w:rsid w:val="004F6AAC"/>
    <w:rsid w:val="00512F2D"/>
    <w:rsid w:val="00570FBB"/>
    <w:rsid w:val="00583B82"/>
    <w:rsid w:val="005923AC"/>
    <w:rsid w:val="005C23B2"/>
    <w:rsid w:val="005D5149"/>
    <w:rsid w:val="005E656F"/>
    <w:rsid w:val="00653B95"/>
    <w:rsid w:val="00667021"/>
    <w:rsid w:val="006974E1"/>
    <w:rsid w:val="006C0896"/>
    <w:rsid w:val="006C66C1"/>
    <w:rsid w:val="006F4257"/>
    <w:rsid w:val="006F513E"/>
    <w:rsid w:val="007943A8"/>
    <w:rsid w:val="007C0139"/>
    <w:rsid w:val="007D45A1"/>
    <w:rsid w:val="007D7F5D"/>
    <w:rsid w:val="007F564D"/>
    <w:rsid w:val="00815FC3"/>
    <w:rsid w:val="00823D13"/>
    <w:rsid w:val="00880315"/>
    <w:rsid w:val="008B1201"/>
    <w:rsid w:val="008C7AC8"/>
    <w:rsid w:val="008F16F7"/>
    <w:rsid w:val="009164BA"/>
    <w:rsid w:val="009166BD"/>
    <w:rsid w:val="00977AAE"/>
    <w:rsid w:val="00996E56"/>
    <w:rsid w:val="00997268"/>
    <w:rsid w:val="009F3A42"/>
    <w:rsid w:val="009F5D24"/>
    <w:rsid w:val="00A12667"/>
    <w:rsid w:val="00A1439B"/>
    <w:rsid w:val="00A14581"/>
    <w:rsid w:val="00A20E4C"/>
    <w:rsid w:val="00A26EA7"/>
    <w:rsid w:val="00A507B3"/>
    <w:rsid w:val="00AA23D3"/>
    <w:rsid w:val="00AA3C50"/>
    <w:rsid w:val="00AE302A"/>
    <w:rsid w:val="00AE36BB"/>
    <w:rsid w:val="00AF2AD2"/>
    <w:rsid w:val="00B2293D"/>
    <w:rsid w:val="00B37C7E"/>
    <w:rsid w:val="00B65B09"/>
    <w:rsid w:val="00B85583"/>
    <w:rsid w:val="00B9476B"/>
    <w:rsid w:val="00BC28B2"/>
    <w:rsid w:val="00BC3952"/>
    <w:rsid w:val="00BE5AB8"/>
    <w:rsid w:val="00C34146"/>
    <w:rsid w:val="00C44DFB"/>
    <w:rsid w:val="00C6519B"/>
    <w:rsid w:val="00C70F21"/>
    <w:rsid w:val="00C7354B"/>
    <w:rsid w:val="00C91F9B"/>
    <w:rsid w:val="00CB19F8"/>
    <w:rsid w:val="00CE1705"/>
    <w:rsid w:val="00CF0C99"/>
    <w:rsid w:val="00D13FEC"/>
    <w:rsid w:val="00D64AFF"/>
    <w:rsid w:val="00DB063F"/>
    <w:rsid w:val="00DE32AC"/>
    <w:rsid w:val="00DE4960"/>
    <w:rsid w:val="00E1407A"/>
    <w:rsid w:val="00E17A15"/>
    <w:rsid w:val="00E318B9"/>
    <w:rsid w:val="00E50BDE"/>
    <w:rsid w:val="00E5363F"/>
    <w:rsid w:val="00E774CD"/>
    <w:rsid w:val="00E77E1D"/>
    <w:rsid w:val="00EB05AD"/>
    <w:rsid w:val="00EB452B"/>
    <w:rsid w:val="00ED75B6"/>
    <w:rsid w:val="00EF1F0E"/>
    <w:rsid w:val="00F14D58"/>
    <w:rsid w:val="00F27201"/>
    <w:rsid w:val="00F65FE6"/>
    <w:rsid w:val="00F91390"/>
    <w:rsid w:val="00F93E3B"/>
    <w:rsid w:val="00FC0032"/>
    <w:rsid w:val="00FD3556"/>
    <w:rsid w:val="00FE526D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3447</Words>
  <Characters>19652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2026-09-07T13:50:00Z</dcterms:created>
  <dcterms:modified xsi:type="dcterms:W3CDTF">2026-09-07T13:50:00Z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