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772"/>
      </w:tblGrid>
      <w:tr w:rsidR="004C2689" w:rsidRPr="00FA6223" w14:paraId="11614920" w14:textId="77777777" w:rsidTr="00684356">
        <w:tc>
          <w:tcPr>
            <w:tcW w:w="5000" w:type="pct"/>
          </w:tcPr>
          <w:p w14:paraId="125FB5AC" w14:textId="77777777" w:rsidR="00A13594" w:rsidRPr="00FA6223" w:rsidRDefault="00A13594" w:rsidP="00A13594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36"/>
                <w:szCs w:val="36"/>
                <w:lang w:val="en-US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val="en-US" w:bidi="ru-RU"/>
              </w:rPr>
              <w:t>DECEMBER</w:t>
            </w:r>
            <w:r w:rsidRPr="00FA6223">
              <w:rPr>
                <w:rFonts w:ascii="Century Gothic" w:hAnsi="Century Gothic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  <w:t xml:space="preserve"> </w: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2026</w: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1"/>
              <w:gridCol w:w="1511"/>
              <w:gridCol w:w="1511"/>
              <w:gridCol w:w="1511"/>
              <w:gridCol w:w="1511"/>
              <w:gridCol w:w="1511"/>
              <w:gridCol w:w="1490"/>
            </w:tblGrid>
            <w:tr w:rsidR="00A13594" w:rsidRPr="00FA6223" w14:paraId="0F9C4392" w14:textId="77777777" w:rsidTr="00A175FE">
              <w:tc>
                <w:tcPr>
                  <w:tcW w:w="708" w:type="pct"/>
                  <w:shd w:val="clear" w:color="auto" w:fill="F2F2F2" w:themeFill="background1" w:themeFillShade="F2"/>
                  <w:vAlign w:val="center"/>
                </w:tcPr>
                <w:p w14:paraId="7CC93317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SUNDAY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4DB9EE9E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MONDAY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1040793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TUESDAY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42A38CFC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WEDNESDAY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17647FAF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THURSDAY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058311C7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FRIDAY</w:t>
                  </w:r>
                </w:p>
              </w:tc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104DB16C" w14:textId="77777777" w:rsidR="00A13594" w:rsidRPr="006649B3" w:rsidRDefault="00A13594" w:rsidP="00A1359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SATURDAY</w:t>
                  </w:r>
                </w:p>
              </w:tc>
            </w:tr>
            <w:tr w:rsidR="00A13594" w:rsidRPr="00FA6223" w14:paraId="65A4A64A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78D8E884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воскресенье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" 1 ""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45CFDCD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понедельник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E816009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44E2CCE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среда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619DEA2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97EDA2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7284A46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MonthStart12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A13594" w:rsidRPr="00FA6223" w14:paraId="04FC1A5B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788C43D0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8128816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9FB81D8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0B10ABF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2F5FB9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1C24851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255D3D0E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A13594" w:rsidRPr="00FA6223" w14:paraId="30EE72B9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568BC77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B70C340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FFF5AF9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251CB70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6F65E61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48F8F26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52736B76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A13594" w:rsidRPr="00FA6223" w14:paraId="586080E8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46B3E96A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F0E68E9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6DBB7F1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62C77CA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2FC2EB0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F97F984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644C2627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A13594" w:rsidRPr="00FA6223" w14:paraId="51CC9B20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093E1CDA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EE57F22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54B0E13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B67B6C3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4DB11BB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3442A4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391766B9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A13594" w:rsidRPr="00FA6223" w14:paraId="7AC01A4F" w14:textId="77777777" w:rsidTr="00A175FE">
              <w:trPr>
                <w:trHeight w:val="1134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31680540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E9E2DEE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MonthEnd12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55500D2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90D276A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8AE1761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9C3A01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00E20AAC" w14:textId="77777777" w:rsidR="00A13594" w:rsidRPr="0053443A" w:rsidRDefault="00A13594" w:rsidP="00A13594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</w:p>
              </w:tc>
            </w:tr>
          </w:tbl>
          <w:p w14:paraId="3687C36F" w14:textId="77777777" w:rsidR="004C2689" w:rsidRPr="006D33C0" w:rsidRDefault="004C2689" w:rsidP="00684356">
            <w:pPr>
              <w:pStyle w:val="Months"/>
              <w:ind w:left="0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val="en-US" w:bidi="ru-RU"/>
              </w:rPr>
            </w:pPr>
          </w:p>
        </w:tc>
      </w:tr>
      <w:tr w:rsidR="004C2689" w:rsidRPr="00FA6223" w14:paraId="35A0C1CB" w14:textId="77777777" w:rsidTr="00684356">
        <w:tc>
          <w:tcPr>
            <w:tcW w:w="5000" w:type="pct"/>
          </w:tcPr>
          <w:p w14:paraId="73F274AF" w14:textId="1D79B5A6" w:rsidR="004C5552" w:rsidRPr="00FA6223" w:rsidRDefault="004C5552" w:rsidP="004C5552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36"/>
                <w:szCs w:val="36"/>
                <w:lang w:val="en-US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val="en-US" w:bidi="ru-RU"/>
              </w:rPr>
              <w:t>JANUARY</w:t>
            </w:r>
            <w:r w:rsidRPr="00FA6223">
              <w:rPr>
                <w:rFonts w:ascii="Century Gothic" w:hAnsi="Century Gothic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  <w:t xml:space="preserve"> </w: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3594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2027</w:t>
            </w:r>
            <w:r w:rsidRPr="0053443A">
              <w:rPr>
                <w:rFonts w:ascii="Century Gothic" w:hAnsi="Century Gothic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506"/>
              <w:gridCol w:w="1505"/>
              <w:gridCol w:w="1505"/>
              <w:gridCol w:w="1505"/>
              <w:gridCol w:w="1505"/>
              <w:gridCol w:w="1505"/>
              <w:gridCol w:w="1505"/>
            </w:tblGrid>
            <w:tr w:rsidR="004C5552" w:rsidRPr="00FA6223" w14:paraId="7986BD78" w14:textId="77777777" w:rsidTr="00B10DFB"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773595B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SUNDAY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F37D498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MONDAY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BE3B191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TUESDAY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9200C85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WEDNESDAY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8D4C78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THURSDAY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0BB5EA1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FRIDAY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F2A0175" w14:textId="77777777" w:rsidR="004C5552" w:rsidRPr="006649B3" w:rsidRDefault="004C5552" w:rsidP="004C5552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20"/>
                      <w:szCs w:val="20"/>
                      <w:lang w:val="en-US"/>
                    </w:rPr>
                  </w:pPr>
                  <w:r w:rsidRPr="006649B3">
                    <w:rPr>
                      <w:rFonts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SATURDAY</w:t>
                  </w:r>
                </w:p>
              </w:tc>
            </w:tr>
            <w:tr w:rsidR="004C5552" w:rsidRPr="00FA6223" w14:paraId="544639C0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411F9360" w14:textId="11273CE6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воскресенье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" 1 ""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365A5F6" w14:textId="7C3E9A40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понедельник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D9CB146" w14:textId="177C69AA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F499B48" w14:textId="6E6A3F12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среда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5D6CC41" w14:textId="5AB12121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5B3E15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C66D52B" w14:textId="62E72022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00CC09E" w14:textId="3988AC8D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 \@ dddd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F7523B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5552" w:rsidRPr="00FA6223" w14:paraId="403F560D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2522581D" w14:textId="68B53554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319B1073" w14:textId="45652A74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24D2E34C" w14:textId="72602EDF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49669414" w14:textId="00EF057D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F4BA950" w14:textId="0E2FAECC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4AB7167" w14:textId="0D3E8F58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02A4254" w14:textId="1072F5E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5552" w:rsidRPr="00FA6223" w14:paraId="129603D1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58D4F9C7" w14:textId="1530C178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D7F24F3" w14:textId="27353AB5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1B9806E" w14:textId="414A22C1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480C312" w14:textId="08FBE48A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2AC84B7A" w14:textId="0DBE5C96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1045B2A" w14:textId="28824B56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F2A3DE9" w14:textId="372125F6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5552" w:rsidRPr="00FA6223" w14:paraId="5A04EC15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201D1942" w14:textId="385D99AB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75EB286" w14:textId="31ECB585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26F38557" w14:textId="53BC0E7A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74F1918" w14:textId="1DBB73ED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0829A4A" w14:textId="31D5E62C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0D65EA4B" w14:textId="7829E5AF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22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19D9F7D2" w14:textId="6E3A9600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23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5552" w:rsidRPr="00FA6223" w14:paraId="65BD0155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09E1D5B2" w14:textId="6B8AEFC0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23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24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37CFCF01" w14:textId="26F51874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25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3A451BD3" w14:textId="3A00222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26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08494BEA" w14:textId="60F0AF22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27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7EF216D0" w14:textId="3711F2EF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28621C5B" w14:textId="6A29581C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29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56E68D06" w14:textId="7C86259C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30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5552" w:rsidRPr="00FA6223" w14:paraId="20A51380" w14:textId="77777777" w:rsidTr="00B10DFB">
              <w:trPr>
                <w:trHeight w:val="1134"/>
              </w:trPr>
              <w:tc>
                <w:tcPr>
                  <w:tcW w:w="715" w:type="pct"/>
                  <w:tcMar>
                    <w:left w:w="57" w:type="dxa"/>
                  </w:tcMar>
                </w:tcPr>
                <w:p w14:paraId="1EE91823" w14:textId="330CC574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31</w: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F4FACA9" w14:textId="380E29A0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 \@ d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A13594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F7523B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5E9FC734" w14:textId="7777777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32AA00D0" w14:textId="7777777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3EEE0D1F" w14:textId="7777777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4D7A24C5" w14:textId="7777777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4" w:type="pct"/>
                  <w:tcMar>
                    <w:left w:w="57" w:type="dxa"/>
                  </w:tcMar>
                </w:tcPr>
                <w:p w14:paraId="61E1707B" w14:textId="77777777" w:rsidR="004C5552" w:rsidRPr="0053443A" w:rsidRDefault="004C5552" w:rsidP="004C5552">
                  <w:pPr>
                    <w:pStyle w:val="Dates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</w:p>
              </w:tc>
            </w:tr>
          </w:tbl>
          <w:p w14:paraId="045B177D" w14:textId="77777777" w:rsidR="004C2689" w:rsidRPr="006D33C0" w:rsidRDefault="004C2689" w:rsidP="00684356">
            <w:pPr>
              <w:pStyle w:val="Months"/>
              <w:ind w:left="0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val="en-US" w:bidi="ru-RU"/>
              </w:rPr>
            </w:pPr>
          </w:p>
        </w:tc>
      </w:tr>
    </w:tbl>
    <w:p w14:paraId="2B3E424A" w14:textId="5FFF23E7" w:rsidR="00F93E3B" w:rsidRPr="00244A8D" w:rsidRDefault="00F93E3B" w:rsidP="00622A4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F93E3B" w:rsidRPr="00244A8D" w:rsidSect="0053443A">
      <w:pgSz w:w="11906" w:h="16838" w:code="9"/>
      <w:pgMar w:top="227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8AE2D" w14:textId="77777777" w:rsidR="0045142D" w:rsidRDefault="0045142D">
      <w:pPr>
        <w:spacing w:after="0"/>
      </w:pPr>
      <w:r>
        <w:separator/>
      </w:r>
    </w:p>
  </w:endnote>
  <w:endnote w:type="continuationSeparator" w:id="0">
    <w:p w14:paraId="1C1203D5" w14:textId="77777777" w:rsidR="0045142D" w:rsidRDefault="004514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5831" w14:textId="77777777" w:rsidR="0045142D" w:rsidRDefault="0045142D">
      <w:pPr>
        <w:spacing w:after="0"/>
      </w:pPr>
      <w:r>
        <w:separator/>
      </w:r>
    </w:p>
  </w:footnote>
  <w:footnote w:type="continuationSeparator" w:id="0">
    <w:p w14:paraId="32548759" w14:textId="77777777" w:rsidR="0045142D" w:rsidRDefault="004514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воскресенье"/>
  </w:docVars>
  <w:rsids>
    <w:rsidRoot w:val="00285C1D"/>
    <w:rsid w:val="000320BD"/>
    <w:rsid w:val="0005357B"/>
    <w:rsid w:val="0007020D"/>
    <w:rsid w:val="00071356"/>
    <w:rsid w:val="00097A25"/>
    <w:rsid w:val="000A5A57"/>
    <w:rsid w:val="001274F3"/>
    <w:rsid w:val="00151CCE"/>
    <w:rsid w:val="001B01F9"/>
    <w:rsid w:val="001C41F9"/>
    <w:rsid w:val="001D7BF6"/>
    <w:rsid w:val="001F4992"/>
    <w:rsid w:val="00211686"/>
    <w:rsid w:val="00241314"/>
    <w:rsid w:val="00244A8D"/>
    <w:rsid w:val="002549DD"/>
    <w:rsid w:val="002562E7"/>
    <w:rsid w:val="00285C1D"/>
    <w:rsid w:val="002C304C"/>
    <w:rsid w:val="002C3AAE"/>
    <w:rsid w:val="002C577C"/>
    <w:rsid w:val="002D6CC9"/>
    <w:rsid w:val="002F28CE"/>
    <w:rsid w:val="00302C5D"/>
    <w:rsid w:val="00305A6B"/>
    <w:rsid w:val="0031262E"/>
    <w:rsid w:val="00326DE1"/>
    <w:rsid w:val="003327F5"/>
    <w:rsid w:val="00340CAF"/>
    <w:rsid w:val="003B165D"/>
    <w:rsid w:val="003C0D41"/>
    <w:rsid w:val="003C325E"/>
    <w:rsid w:val="003E085C"/>
    <w:rsid w:val="003E7B3A"/>
    <w:rsid w:val="003F70D3"/>
    <w:rsid w:val="00416364"/>
    <w:rsid w:val="00431B29"/>
    <w:rsid w:val="00440416"/>
    <w:rsid w:val="0045142D"/>
    <w:rsid w:val="00462EAD"/>
    <w:rsid w:val="0047429C"/>
    <w:rsid w:val="00482367"/>
    <w:rsid w:val="004A6170"/>
    <w:rsid w:val="004B2D3B"/>
    <w:rsid w:val="004C2689"/>
    <w:rsid w:val="004C5552"/>
    <w:rsid w:val="004F6AAC"/>
    <w:rsid w:val="00512F2D"/>
    <w:rsid w:val="0053443A"/>
    <w:rsid w:val="00570FBB"/>
    <w:rsid w:val="00583B82"/>
    <w:rsid w:val="00587A70"/>
    <w:rsid w:val="005923AC"/>
    <w:rsid w:val="005B1D94"/>
    <w:rsid w:val="005B3E15"/>
    <w:rsid w:val="005D5149"/>
    <w:rsid w:val="005E656F"/>
    <w:rsid w:val="00622A4A"/>
    <w:rsid w:val="00644D11"/>
    <w:rsid w:val="006649B3"/>
    <w:rsid w:val="00667021"/>
    <w:rsid w:val="00672378"/>
    <w:rsid w:val="006974E1"/>
    <w:rsid w:val="006C0896"/>
    <w:rsid w:val="006D33C0"/>
    <w:rsid w:val="006F513E"/>
    <w:rsid w:val="00712732"/>
    <w:rsid w:val="007252FD"/>
    <w:rsid w:val="00736D04"/>
    <w:rsid w:val="00770E45"/>
    <w:rsid w:val="00793FEE"/>
    <w:rsid w:val="007C0139"/>
    <w:rsid w:val="007D2B5B"/>
    <w:rsid w:val="007D45A1"/>
    <w:rsid w:val="007E26D7"/>
    <w:rsid w:val="007F564D"/>
    <w:rsid w:val="00804FAE"/>
    <w:rsid w:val="00807A85"/>
    <w:rsid w:val="00821925"/>
    <w:rsid w:val="008329EB"/>
    <w:rsid w:val="008527AC"/>
    <w:rsid w:val="00854E99"/>
    <w:rsid w:val="00864371"/>
    <w:rsid w:val="0087060A"/>
    <w:rsid w:val="008960FF"/>
    <w:rsid w:val="008B1201"/>
    <w:rsid w:val="008B63DD"/>
    <w:rsid w:val="008D5CE8"/>
    <w:rsid w:val="008F16F7"/>
    <w:rsid w:val="009164BA"/>
    <w:rsid w:val="009166BD"/>
    <w:rsid w:val="00941C64"/>
    <w:rsid w:val="00953D91"/>
    <w:rsid w:val="009723F9"/>
    <w:rsid w:val="00977AAE"/>
    <w:rsid w:val="00986CA6"/>
    <w:rsid w:val="0099339D"/>
    <w:rsid w:val="00996E56"/>
    <w:rsid w:val="00997268"/>
    <w:rsid w:val="009C2BB5"/>
    <w:rsid w:val="009F1541"/>
    <w:rsid w:val="00A121C6"/>
    <w:rsid w:val="00A12667"/>
    <w:rsid w:val="00A13594"/>
    <w:rsid w:val="00A14581"/>
    <w:rsid w:val="00A20E4C"/>
    <w:rsid w:val="00A27EAE"/>
    <w:rsid w:val="00A433DD"/>
    <w:rsid w:val="00A45449"/>
    <w:rsid w:val="00A45A28"/>
    <w:rsid w:val="00A47413"/>
    <w:rsid w:val="00A5559C"/>
    <w:rsid w:val="00A61B7B"/>
    <w:rsid w:val="00AA1636"/>
    <w:rsid w:val="00AA23D3"/>
    <w:rsid w:val="00AA3C50"/>
    <w:rsid w:val="00AB56B7"/>
    <w:rsid w:val="00AE302A"/>
    <w:rsid w:val="00AE36BB"/>
    <w:rsid w:val="00AE64C8"/>
    <w:rsid w:val="00B10C6B"/>
    <w:rsid w:val="00B13FAF"/>
    <w:rsid w:val="00B27D54"/>
    <w:rsid w:val="00B37C7E"/>
    <w:rsid w:val="00B65B09"/>
    <w:rsid w:val="00B85583"/>
    <w:rsid w:val="00B9476B"/>
    <w:rsid w:val="00BA0878"/>
    <w:rsid w:val="00BB4093"/>
    <w:rsid w:val="00BC3952"/>
    <w:rsid w:val="00BC6F85"/>
    <w:rsid w:val="00BE5AB8"/>
    <w:rsid w:val="00BF3C3E"/>
    <w:rsid w:val="00C31DC7"/>
    <w:rsid w:val="00C32B94"/>
    <w:rsid w:val="00C44DFB"/>
    <w:rsid w:val="00C6519B"/>
    <w:rsid w:val="00C70F21"/>
    <w:rsid w:val="00C7354B"/>
    <w:rsid w:val="00C91863"/>
    <w:rsid w:val="00C91F9B"/>
    <w:rsid w:val="00CA7505"/>
    <w:rsid w:val="00CC233C"/>
    <w:rsid w:val="00DA1094"/>
    <w:rsid w:val="00DC1675"/>
    <w:rsid w:val="00DE32AC"/>
    <w:rsid w:val="00DE579D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156F4"/>
    <w:rsid w:val="00F904B2"/>
    <w:rsid w:val="00F91390"/>
    <w:rsid w:val="00F93E3B"/>
    <w:rsid w:val="00FA6223"/>
    <w:rsid w:val="00FA67E1"/>
    <w:rsid w:val="00FC0032"/>
    <w:rsid w:val="00FE571A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2026-10-29T11:35:00Z</dcterms:created>
  <dcterms:modified xsi:type="dcterms:W3CDTF">2026-10-29T11:36:00Z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